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7"/>
        <w:spacing w:line="360" w:lineRule="auto"/>
        <w:ind w:firstLine="0" w:firstLineChars="0"/>
        <w:jc w:val="left"/>
        <w:rPr>
          <w:rFonts w:ascii="宋体" w:hAnsi="宋体"/>
          <w:b/>
          <w:bCs/>
        </w:rPr>
      </w:pPr>
    </w:p>
    <w:p>
      <w:pPr>
        <w:pStyle w:val="67"/>
        <w:spacing w:line="360" w:lineRule="auto"/>
        <w:ind w:firstLine="0" w:firstLineChars="0"/>
        <w:jc w:val="left"/>
        <w:rPr>
          <w:rFonts w:ascii="宋体" w:hAnsi="宋体"/>
          <w:b/>
          <w:bCs/>
        </w:rPr>
      </w:pPr>
      <w:r>
        <w:rPr>
          <w:rFonts w:ascii="宋体" w:hAnsi="宋体"/>
          <w:b/>
          <w:bCs/>
        </w:rPr>
        <mc:AlternateContent>
          <mc:Choice Requires="wpc">
            <w:drawing>
              <wp:inline distT="0" distB="0" distL="0" distR="0">
                <wp:extent cx="5326380" cy="3282315"/>
                <wp:effectExtent l="0" t="0" r="0" b="3810"/>
                <wp:docPr id="2726" name="画布 27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" name="Text Box 2728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729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701165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2730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520" y="76200"/>
                            <a:ext cx="513270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L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kAAAAAUmdodGxvbmcAAANK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AzhCSU0EDAAA&#10;AAAKrAAAAAEAAACgAAAALwAAAeAAAFggAAAKkAAYAAH/2P/gABBKRklGAAECAABIAEgAAP/tAAxB&#10;ZG9iZV9DTQAB/+4ADkFkb2JlAGSAAAAAAf/bAIQADAgICAkIDAkJDBELCgsRFQ8MDA8VGBMTFRMT&#10;GBEMDAwMDAwRDAwMDAwMDAwMDAwMDAwMDAwMDAwMDAwMDAwMDAENCwsNDg0QDg4QFA4ODhQUDg4O&#10;DhQRDAwMDAwREQwMDAwMDBEMDAwMDAwMDAwMDAwMDAwMDAwMDAwMDAwMDAwM/8AAEQgAL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kNFQjk2NkIyNzMwNjIzQTM3OTU1Q0REQkIwMUJBNjIiPiA8eGFwTU06RGVyaXZlZEZyb20g&#10;cmRmOnBhcnNlVHlwZT0iUmVzb3VyY2U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PkDSgMBEQACEQEDEQH/3QAE&#10;AGr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A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+QAAAABSZ2h0bG9uZwAAA0o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AqsAAAAAQAA&#10;AKAAAAAvAAAB4AAAWCAAAAqQABgAAf/Y/+AAEEpGSUYAAQIAAEgASAAA/+0ADEFkb2JlX0NNAAH/&#10;7gAOQWRvYmUAZIAAAAAB/9sAhAAMCAgICQgMCQkMEQsKCxEVDwwMDxUYExMVExMYEQwMDAwMDBEM&#10;DAwMDAwMDAwMDAwMDAwMDAwMDAwMDAwMDAwMAQ0LCw0ODRAODhAUDg4OFBQODg4OFBEMDAwMDBER&#10;DAwMDAwMEQwMDAwMDAwMDAwMDAwMDAwMDAwMDAwMDAwMDAz/wAARCAAv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yQ0VCOTY2&#10;QjI3MzA2MjNBMzc5NTVDRERCQjAxQkE2MiI+IDx4YXBNTTpEZXJpdmVkRnJvbSByZGY6cGFyc2VU&#10;eXBlPSJSZXNvdXJjZS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A+QNKAwERAAIRAQMRAf/dAAQAa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">
                  <v:fill on="f" focussize="0,0"/>
                  <v:stroke on="f"/>
                  <v:imagedata o:title=""/>
                  <o:lock v:ext="edit" aspectratio="t"/>
                </v:shape>
                <v:shape id="Text Box 2728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So7QNQAAAAFAQAADwAAAAAAAAABACAAAAAiAAAAZHJzL2Rvd25yZXYueG1sUEsBAhQAFAAAAAgA&#10;h07iQAbZvoEpAgAASgQAAA4AAAAAAAAAAQAgAAAAIwEAAGRycy9lMm9Eb2MueG1sUEsFBgAAAAAG&#10;AAYAWQEAAL4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2729" o:spid="_x0000_s1026" o:spt="202" type="#_x0000_t202" style="position:absolute;left:401955;top:1701165;height:1057275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QgjRD1QAAAAUBAAAPAAAAAAAAAAEAIAAAACIA&#10;AABkcnMvZG93bnJldi54bWxQSwECFAAUAAAACACHTuJA6pcG8AwCAAAUBAAADgAAAAAAAAABACAA&#10;AAAkAQAAZHJzL2Uyb0RvYy54bWxQSwUGAAAAAAYABgBZAQAAo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Picture 2730" o:spid="_x0000_s1026" o:spt="75" alt="200806021532069863" type="#_x0000_t75" style="position:absolute;left:96520;top:76200;height:1517650;width:5132705;" filled="f" o:preferrelative="t" stroked="f" coordsize="21600,21600" o:gfxdata="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Pk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MkNFQjk2NkIyNzMwNjIzQTM3OTU1&#10;Q0REQkIwMUJBNjIiPiA8eGFwTU06RGVyaXZlZEZyb20gcmRmOnBhcnNlVHlwZT0iUmVzb3VyY2U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APkDSgMBEQACEQEDEQH/3QAEAGr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67"/>
        <w:spacing w:line="360" w:lineRule="auto"/>
        <w:ind w:firstLine="0" w:firstLineChars="0"/>
        <w:jc w:val="left"/>
        <w:rPr>
          <w:rFonts w:ascii="宋体" w:hAnsi="宋体"/>
          <w:b/>
          <w:bCs/>
        </w:rPr>
      </w:pPr>
    </w:p>
    <w:p>
      <w:pPr>
        <w:spacing w:line="360" w:lineRule="auto"/>
        <w:jc w:val="center"/>
        <w:rPr>
          <w:rFonts w:ascii="黑体" w:eastAsia="黑体"/>
          <w:sz w:val="72"/>
          <w:szCs w:val="72"/>
        </w:rPr>
      </w:pPr>
    </w:p>
    <w:p>
      <w:pPr>
        <w:spacing w:line="360" w:lineRule="auto"/>
        <w:jc w:val="center"/>
        <w:rPr>
          <w:rFonts w:ascii="宋体" w:hAnsi="宋体"/>
          <w:b/>
          <w:bCs/>
        </w:rPr>
      </w:pPr>
      <w:r>
        <w:rPr>
          <w:rFonts w:hint="eastAsia" w:ascii="宋体" w:hAnsi="宋体"/>
          <w:b/>
          <w:sz w:val="48"/>
          <w:szCs w:val="48"/>
        </w:rPr>
        <w:t>宁德阳光平台投标单位操作手册</w:t>
      </w:r>
    </w:p>
    <w:p>
      <w:pPr>
        <w:pStyle w:val="67"/>
        <w:spacing w:line="360" w:lineRule="auto"/>
        <w:ind w:firstLine="361"/>
        <w:jc w:val="left"/>
        <w:rPr>
          <w:rFonts w:ascii="宋体" w:hAnsi="宋体"/>
          <w:b/>
          <w:bCs/>
        </w:rPr>
      </w:pPr>
    </w:p>
    <w:p>
      <w:pPr>
        <w:pStyle w:val="67"/>
        <w:spacing w:line="360" w:lineRule="auto"/>
        <w:ind w:firstLine="361"/>
        <w:jc w:val="left"/>
        <w:rPr>
          <w:rFonts w:ascii="宋体" w:hAnsi="宋体"/>
          <w:b/>
          <w:bCs/>
        </w:rPr>
      </w:pPr>
    </w:p>
    <w:p>
      <w:pPr>
        <w:pStyle w:val="67"/>
        <w:spacing w:line="360" w:lineRule="auto"/>
        <w:ind w:firstLine="149" w:firstLineChars="62"/>
        <w:jc w:val="left"/>
        <w:rPr>
          <w:rFonts w:ascii="宋体" w:hAnsi="宋体"/>
          <w:b/>
          <w:bCs/>
        </w:rPr>
      </w:pPr>
    </w:p>
    <w:p>
      <w:pPr>
        <w:pStyle w:val="67"/>
        <w:spacing w:line="360" w:lineRule="auto"/>
        <w:ind w:firstLine="0" w:firstLineChars="0"/>
        <w:jc w:val="left"/>
        <w:rPr>
          <w:rFonts w:ascii="宋体" w:hAnsi="宋体"/>
          <w:b/>
          <w:bCs/>
        </w:rPr>
      </w:pPr>
    </w:p>
    <w:p>
      <w:pPr>
        <w:spacing w:line="360" w:lineRule="auto"/>
      </w:pPr>
    </w:p>
    <w:p>
      <w:pPr>
        <w:spacing w:line="360" w:lineRule="auto"/>
        <w:rPr>
          <w:rFonts w:ascii="黑体" w:eastAsia="黑体"/>
          <w:szCs w:val="21"/>
        </w:rPr>
      </w:pPr>
    </w:p>
    <w:p>
      <w:pPr>
        <w:spacing w:line="360" w:lineRule="auto"/>
        <w:rPr>
          <w:rFonts w:ascii="黑体" w:eastAsia="黑体"/>
          <w:szCs w:val="21"/>
        </w:rPr>
      </w:pPr>
    </w:p>
    <w:p>
      <w:pPr>
        <w:spacing w:line="360" w:lineRule="auto"/>
        <w:rPr>
          <w:rFonts w:ascii="黑体" w:eastAsia="黑体"/>
          <w:szCs w:val="21"/>
        </w:rPr>
      </w:pPr>
    </w:p>
    <w:p>
      <w:pPr>
        <w:spacing w:line="360" w:lineRule="auto"/>
        <w:jc w:val="center"/>
        <w:rPr>
          <w:rFonts w:ascii="黑体" w:eastAsia="黑体"/>
          <w:szCs w:val="21"/>
        </w:rPr>
      </w:pPr>
    </w:p>
    <w:p>
      <w:pPr>
        <w:spacing w:line="360" w:lineRule="auto"/>
        <w:jc w:val="center"/>
        <w:rPr>
          <w:rFonts w:ascii="黑体" w:eastAsia="黑体"/>
          <w:sz w:val="24"/>
        </w:rPr>
      </w:pPr>
      <w:r>
        <w:rPr>
          <w:rFonts w:hint="eastAsia" w:ascii="黑体" w:eastAsia="黑体"/>
          <w:sz w:val="24"/>
        </w:rPr>
        <w:t>202</w:t>
      </w:r>
      <w:r>
        <w:rPr>
          <w:rFonts w:hint="eastAsia" w:ascii="黑体" w:eastAsia="黑体"/>
          <w:sz w:val="24"/>
          <w:lang w:val="en-US" w:eastAsia="zh-CN"/>
        </w:rPr>
        <w:t>3</w:t>
      </w:r>
      <w:r>
        <w:rPr>
          <w:rFonts w:hint="eastAsia" w:ascii="黑体" w:eastAsia="黑体"/>
          <w:sz w:val="24"/>
        </w:rPr>
        <w:t>年</w:t>
      </w:r>
      <w:r>
        <w:rPr>
          <w:rFonts w:hint="eastAsia" w:ascii="黑体" w:eastAsia="黑体"/>
          <w:sz w:val="24"/>
          <w:lang w:val="en-US" w:eastAsia="zh-CN"/>
        </w:rPr>
        <w:t>9</w:t>
      </w:r>
      <w:r>
        <w:rPr>
          <w:rFonts w:hint="eastAsia" w:ascii="黑体" w:eastAsia="黑体"/>
          <w:sz w:val="24"/>
        </w:rPr>
        <w:t>月</w:t>
      </w:r>
    </w:p>
    <w:p>
      <w:pPr>
        <w:pStyle w:val="67"/>
        <w:spacing w:line="360" w:lineRule="auto"/>
        <w:ind w:firstLine="0" w:firstLineChars="0"/>
      </w:pPr>
      <w:r>
        <w:rPr>
          <w:rFonts w:ascii="宋体" w:hAnsi="宋体"/>
          <w:b/>
          <w:bCs/>
        </w:rPr>
        <w:br w:type="page"/>
      </w:r>
      <w:r>
        <w:rPr>
          <w:rFonts w:hint="eastAsia" w:ascii="宋体" w:hAnsi="宋体"/>
          <w:b/>
          <w:bCs/>
        </w:rPr>
        <w:t xml:space="preserve">                                  </w:t>
      </w:r>
      <w:r>
        <w:rPr>
          <w:lang w:val="zh-CN"/>
        </w:rPr>
        <w:t>目录</w:t>
      </w:r>
    </w:p>
    <w:p>
      <w:pPr>
        <w:pStyle w:val="29"/>
        <w:tabs>
          <w:tab w:val="left" w:pos="630"/>
          <w:tab w:val="right" w:leader="dot" w:pos="8302"/>
        </w:tabs>
        <w:rPr>
          <w:rStyle w:val="65"/>
          <w:rFonts w:eastAsiaTheme="minorEastAsia"/>
          <w:sz w:val="21"/>
          <w:szCs w:val="22"/>
        </w:rPr>
      </w:pPr>
      <w:r>
        <w:rPr>
          <w:rStyle w:val="65"/>
          <w:rFonts w:hint="eastAsia" w:eastAsiaTheme="minorEastAsia"/>
          <w:sz w:val="21"/>
          <w:szCs w:val="22"/>
        </w:rPr>
        <w:fldChar w:fldCharType="begin"/>
      </w:r>
      <w:r>
        <w:rPr>
          <w:rStyle w:val="65"/>
          <w:rFonts w:hint="eastAsia" w:eastAsiaTheme="minorEastAsia"/>
          <w:sz w:val="21"/>
          <w:szCs w:val="22"/>
        </w:rPr>
        <w:instrText xml:space="preserve"> TOC \o "1-3" \h \z \u </w:instrText>
      </w:r>
      <w:r>
        <w:rPr>
          <w:rStyle w:val="65"/>
          <w:rFonts w:hint="eastAsia" w:eastAsiaTheme="minorEastAsia"/>
          <w:sz w:val="21"/>
          <w:szCs w:val="22"/>
        </w:rPr>
        <w:fldChar w:fldCharType="separate"/>
      </w:r>
      <w:r>
        <w:fldChar w:fldCharType="begin"/>
      </w:r>
      <w:r>
        <w:instrText xml:space="preserve"> HYPERLINK \l "_Toc487033206" </w:instrText>
      </w:r>
      <w:r>
        <w:fldChar w:fldCharType="separate"/>
      </w:r>
      <w:r>
        <w:rPr>
          <w:rStyle w:val="65"/>
          <w:rFonts w:hint="eastAsia" w:eastAsiaTheme="minorEastAsia"/>
          <w:sz w:val="21"/>
          <w:szCs w:val="22"/>
        </w:rPr>
        <w:t>一、</w:t>
      </w:r>
      <w:r>
        <w:rPr>
          <w:rStyle w:val="65"/>
          <w:rFonts w:hint="eastAsia" w:eastAsiaTheme="minorEastAsia"/>
          <w:sz w:val="21"/>
          <w:szCs w:val="22"/>
        </w:rPr>
        <w:tab/>
      </w:r>
      <w:r>
        <w:rPr>
          <w:rStyle w:val="65"/>
          <w:rFonts w:hint="eastAsia" w:eastAsiaTheme="minorEastAsia"/>
          <w:sz w:val="21"/>
          <w:szCs w:val="22"/>
        </w:rPr>
        <w:t>前言</w:t>
      </w:r>
      <w:r>
        <w:rPr>
          <w:rStyle w:val="65"/>
          <w:rFonts w:hint="eastAsia" w:eastAsiaTheme="minorEastAsia"/>
          <w:sz w:val="21"/>
          <w:szCs w:val="22"/>
        </w:rPr>
        <w:tab/>
      </w:r>
      <w:r>
        <w:rPr>
          <w:rStyle w:val="65"/>
          <w:rFonts w:hint="eastAsia" w:eastAsiaTheme="minorEastAsia"/>
          <w:sz w:val="21"/>
          <w:szCs w:val="22"/>
        </w:rPr>
        <w:t>2</w:t>
      </w:r>
      <w:r>
        <w:rPr>
          <w:rStyle w:val="65"/>
          <w:rFonts w:hint="eastAsia" w:eastAsiaTheme="minorEastAsia"/>
          <w:sz w:val="21"/>
          <w:szCs w:val="22"/>
        </w:rPr>
        <w:fldChar w:fldCharType="end"/>
      </w:r>
    </w:p>
    <w:p>
      <w:pPr>
        <w:pStyle w:val="29"/>
        <w:tabs>
          <w:tab w:val="left" w:pos="630"/>
          <w:tab w:val="right" w:leader="dot" w:pos="8302"/>
        </w:tabs>
        <w:rPr>
          <w:rStyle w:val="65"/>
          <w:rFonts w:eastAsiaTheme="minorEastAsia"/>
          <w:sz w:val="21"/>
          <w:szCs w:val="22"/>
        </w:rPr>
      </w:pPr>
      <w:r>
        <w:fldChar w:fldCharType="begin"/>
      </w:r>
      <w:r>
        <w:instrText xml:space="preserve"> HYPERLINK \l "_Toc487033207" </w:instrText>
      </w:r>
      <w:r>
        <w:fldChar w:fldCharType="separate"/>
      </w:r>
      <w:r>
        <w:rPr>
          <w:rStyle w:val="65"/>
          <w:rFonts w:hint="eastAsia" w:eastAsiaTheme="minorEastAsia"/>
          <w:sz w:val="21"/>
          <w:szCs w:val="22"/>
        </w:rPr>
        <w:t>二、</w:t>
      </w:r>
      <w:r>
        <w:rPr>
          <w:rStyle w:val="65"/>
          <w:rFonts w:hint="eastAsia" w:eastAsiaTheme="minorEastAsia"/>
          <w:sz w:val="21"/>
          <w:szCs w:val="22"/>
        </w:rPr>
        <w:tab/>
      </w:r>
      <w:r>
        <w:rPr>
          <w:rStyle w:val="65"/>
          <w:rFonts w:hint="eastAsia" w:eastAsiaTheme="minorEastAsia"/>
          <w:sz w:val="21"/>
          <w:szCs w:val="22"/>
        </w:rPr>
        <w:t>投标单位注册</w:t>
      </w:r>
      <w:r>
        <w:rPr>
          <w:rStyle w:val="65"/>
          <w:rFonts w:hint="eastAsia" w:eastAsiaTheme="minorEastAsia"/>
          <w:sz w:val="21"/>
          <w:szCs w:val="22"/>
        </w:rPr>
        <w:tab/>
      </w:r>
      <w:r>
        <w:rPr>
          <w:rStyle w:val="65"/>
          <w:rFonts w:hint="eastAsia" w:eastAsiaTheme="minorEastAsia"/>
          <w:sz w:val="21"/>
          <w:szCs w:val="22"/>
        </w:rPr>
        <w:t>3</w:t>
      </w:r>
      <w:r>
        <w:rPr>
          <w:rStyle w:val="65"/>
          <w:rFonts w:hint="eastAsia" w:eastAsiaTheme="minorEastAsia"/>
          <w:sz w:val="21"/>
          <w:szCs w:val="22"/>
        </w:rPr>
        <w:fldChar w:fldCharType="end"/>
      </w:r>
    </w:p>
    <w:p>
      <w:pPr>
        <w:pStyle w:val="29"/>
        <w:tabs>
          <w:tab w:val="left" w:pos="630"/>
          <w:tab w:val="right" w:leader="dot" w:pos="8302"/>
        </w:tabs>
        <w:rPr>
          <w:rStyle w:val="65"/>
          <w:rFonts w:eastAsiaTheme="minorEastAsia"/>
          <w:sz w:val="21"/>
          <w:szCs w:val="22"/>
        </w:rPr>
      </w:pPr>
      <w:r>
        <w:fldChar w:fldCharType="begin"/>
      </w:r>
      <w:r>
        <w:instrText xml:space="preserve"> HYPERLINK \l "_Toc487033216" </w:instrText>
      </w:r>
      <w:r>
        <w:fldChar w:fldCharType="separate"/>
      </w:r>
      <w:r>
        <w:rPr>
          <w:rStyle w:val="65"/>
          <w:rFonts w:hint="eastAsia" w:eastAsiaTheme="minorEastAsia"/>
          <w:sz w:val="21"/>
          <w:szCs w:val="22"/>
        </w:rPr>
        <w:t>三、</w:t>
      </w:r>
      <w:r>
        <w:rPr>
          <w:rStyle w:val="65"/>
          <w:rFonts w:hint="eastAsia" w:eastAsiaTheme="minorEastAsia"/>
          <w:sz w:val="21"/>
          <w:szCs w:val="22"/>
        </w:rPr>
        <w:tab/>
      </w:r>
      <w:r>
        <w:rPr>
          <w:rStyle w:val="65"/>
          <w:rFonts w:hint="eastAsia" w:eastAsiaTheme="minorEastAsia"/>
          <w:sz w:val="21"/>
          <w:szCs w:val="22"/>
        </w:rPr>
        <w:t>投标人信息管理</w:t>
      </w:r>
      <w:r>
        <w:rPr>
          <w:rStyle w:val="65"/>
          <w:rFonts w:hint="eastAsia" w:eastAsiaTheme="minorEastAsia"/>
          <w:sz w:val="21"/>
          <w:szCs w:val="22"/>
        </w:rPr>
        <w:tab/>
      </w:r>
      <w:r>
        <w:rPr>
          <w:rStyle w:val="65"/>
          <w:rFonts w:hint="eastAsia" w:eastAsiaTheme="minorEastAsia"/>
          <w:sz w:val="21"/>
          <w:szCs w:val="22"/>
        </w:rPr>
        <w:t>4</w:t>
      </w:r>
      <w:r>
        <w:rPr>
          <w:rStyle w:val="65"/>
          <w:rFonts w:hint="eastAsia" w:eastAsiaTheme="minorEastAsia"/>
          <w:sz w:val="21"/>
          <w:szCs w:val="22"/>
        </w:rPr>
        <w:fldChar w:fldCharType="end"/>
      </w:r>
    </w:p>
    <w:p>
      <w:pPr>
        <w:pStyle w:val="29"/>
        <w:tabs>
          <w:tab w:val="left" w:pos="630"/>
          <w:tab w:val="right" w:leader="dot" w:pos="8302"/>
        </w:tabs>
        <w:rPr>
          <w:rStyle w:val="65"/>
          <w:rFonts w:eastAsiaTheme="minorEastAsia"/>
          <w:sz w:val="21"/>
          <w:szCs w:val="22"/>
        </w:rPr>
      </w:pPr>
      <w:r>
        <w:fldChar w:fldCharType="begin"/>
      </w:r>
      <w:r>
        <w:instrText xml:space="preserve"> HYPERLINK \l "_Toc487033235" </w:instrText>
      </w:r>
      <w:r>
        <w:fldChar w:fldCharType="separate"/>
      </w:r>
      <w:r>
        <w:rPr>
          <w:rStyle w:val="65"/>
          <w:rFonts w:hint="eastAsia" w:eastAsiaTheme="minorEastAsia"/>
          <w:sz w:val="21"/>
          <w:szCs w:val="22"/>
        </w:rPr>
        <w:t>四、</w:t>
      </w:r>
      <w:r>
        <w:rPr>
          <w:rStyle w:val="65"/>
          <w:rFonts w:hint="eastAsia" w:eastAsiaTheme="minorEastAsia"/>
          <w:sz w:val="21"/>
          <w:szCs w:val="22"/>
        </w:rPr>
        <w:tab/>
      </w:r>
      <w:r>
        <w:rPr>
          <w:rStyle w:val="65"/>
          <w:rFonts w:hint="eastAsia" w:eastAsiaTheme="minorEastAsia"/>
          <w:sz w:val="21"/>
          <w:szCs w:val="22"/>
        </w:rPr>
        <w:t>网上报名</w:t>
      </w:r>
      <w:r>
        <w:rPr>
          <w:rStyle w:val="65"/>
          <w:rFonts w:hint="eastAsia" w:eastAsiaTheme="minorEastAsia"/>
          <w:sz w:val="21"/>
          <w:szCs w:val="22"/>
        </w:rPr>
        <w:tab/>
      </w:r>
      <w:r>
        <w:rPr>
          <w:rStyle w:val="65"/>
          <w:rFonts w:hint="eastAsia" w:eastAsiaTheme="minorEastAsia"/>
          <w:sz w:val="21"/>
          <w:szCs w:val="22"/>
        </w:rPr>
        <w:t>5</w:t>
      </w:r>
      <w:r>
        <w:rPr>
          <w:rStyle w:val="65"/>
          <w:rFonts w:hint="eastAsia" w:eastAsiaTheme="minorEastAsia"/>
          <w:sz w:val="21"/>
          <w:szCs w:val="22"/>
        </w:rPr>
        <w:fldChar w:fldCharType="end"/>
      </w:r>
    </w:p>
    <w:p>
      <w:pPr>
        <w:pStyle w:val="29"/>
        <w:tabs>
          <w:tab w:val="left" w:pos="630"/>
          <w:tab w:val="right" w:leader="dot" w:pos="8302"/>
        </w:tabs>
      </w:pPr>
      <w:r>
        <w:rPr>
          <w:rStyle w:val="65"/>
          <w:rFonts w:hint="eastAsia" w:eastAsiaTheme="minorEastAsia"/>
          <w:sz w:val="21"/>
          <w:szCs w:val="22"/>
          <w:lang w:val="zh-CN"/>
        </w:rPr>
        <w:fldChar w:fldCharType="end"/>
      </w:r>
    </w:p>
    <w:p>
      <w:pPr>
        <w:widowControl/>
        <w:jc w:val="left"/>
        <w:rPr>
          <w:rFonts w:hint="eastAsia" w:ascii="Calibri" w:hAnsi="Calibri"/>
          <w:b/>
          <w:bCs/>
          <w:caps/>
          <w:sz w:val="20"/>
          <w:szCs w:val="20"/>
        </w:rPr>
      </w:pPr>
      <w:r>
        <w:br w:type="page"/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投标单位注册</w:t>
      </w:r>
    </w:p>
    <w:p>
      <w:pPr>
        <w:numPr>
          <w:ilvl w:val="0"/>
          <w:numId w:val="4"/>
        </w:numPr>
      </w:pPr>
      <w:r>
        <w:rPr>
          <w:rFonts w:hint="eastAsia"/>
        </w:rPr>
        <w:t>点击系统首页投标人注册的按钮，进行注册账号</w:t>
      </w:r>
    </w:p>
    <w:p>
      <w:r>
        <w:drawing>
          <wp:inline distT="0" distB="0" distL="114300" distR="114300">
            <wp:extent cx="5266690" cy="2362835"/>
            <wp:effectExtent l="0" t="0" r="10160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8120" cy="2730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w:br w:type="page"/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投标人信息管理</w:t>
      </w:r>
    </w:p>
    <w:p>
      <w:pPr>
        <w:ind w:firstLine="420" w:firstLineChars="200"/>
      </w:pPr>
      <w:r>
        <w:rPr>
          <w:rFonts w:hint="eastAsia"/>
        </w:rPr>
        <w:t>1、账号登入系统后先在</w:t>
      </w:r>
      <w:r>
        <w:rPr>
          <w:rFonts w:hint="eastAsia"/>
          <w:color w:val="C00000"/>
        </w:rPr>
        <w:t>投标人信息管理</w:t>
      </w:r>
      <w:r>
        <w:rPr>
          <w:rFonts w:hint="eastAsia"/>
        </w:rPr>
        <w:t>模块中完善招标人信息，编辑完后提交审核，系统自动审核通过。</w:t>
      </w:r>
    </w:p>
    <w:p>
      <w:r>
        <w:drawing>
          <wp:inline distT="0" distB="0" distL="0" distR="0">
            <wp:extent cx="5278120" cy="23444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</w:rPr>
        <w:t>2、在对应的行业监管部门进行备案，待备案信息审核通过并导入系统后，基本信息会对应的显示出信息，满足该条件后方可进行对应工程项目的报名。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该备案为监管部门进行，投标单位无法操作，如未显示对应备案信息则联系对应行业监管排查</w:t>
      </w:r>
      <w:bookmarkStart w:id="0" w:name="_GoBack"/>
      <w:bookmarkEnd w:id="0"/>
      <w:r>
        <w:rPr>
          <w:rFonts w:hint="eastAsia"/>
          <w:lang w:val="en-US" w:eastAsia="zh-CN"/>
        </w:rPr>
        <w:t>）</w:t>
      </w:r>
    </w:p>
    <w:p>
      <w:r>
        <w:drawing>
          <wp:inline distT="0" distB="0" distL="0" distR="0">
            <wp:extent cx="5278120" cy="24358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3、行业监管联系电话可以查看网站首页联系电话；</w:t>
      </w:r>
    </w:p>
    <w:p>
      <w:r>
        <w:fldChar w:fldCharType="begin"/>
      </w:r>
      <w:r>
        <w:instrText xml:space="preserve"> HYPERLINK "http://218.5.222.64:9005/jdt/20190906/a7a85b87-0e6a-46de-88dc-0ce658ecd36b.html" </w:instrText>
      </w:r>
      <w:r>
        <w:fldChar w:fldCharType="separate"/>
      </w:r>
      <w:r>
        <w:rPr>
          <w:rStyle w:val="65"/>
        </w:rPr>
        <w:t>http://218.5.222.64:9005/jdt/20190906/a7a85b87-0e6a-46de-88dc-0ce658ecd36b.html</w:t>
      </w:r>
      <w:r>
        <w:rPr>
          <w:rStyle w:val="65"/>
        </w:rPr>
        <w:fldChar w:fldCharType="end"/>
      </w:r>
    </w:p>
    <w:p>
      <w:r>
        <w:drawing>
          <wp:inline distT="0" distB="0" distL="0" distR="0">
            <wp:extent cx="5278120" cy="2060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网上报名</w:t>
      </w:r>
    </w:p>
    <w:p>
      <w:r>
        <w:rPr>
          <w:rFonts w:hint="eastAsia"/>
        </w:rPr>
        <w:t>1.投标单位报名</w:t>
      </w:r>
      <w:r>
        <w:tab/>
      </w:r>
      <w:r>
        <w:rPr>
          <w:rFonts w:hint="eastAsia"/>
        </w:rPr>
        <w:t>在首页的招标公告中查看公告详情和报名，填写投标信息和上传完投标材料后，点我要投标即可。</w:t>
      </w:r>
    </w:p>
    <w:p>
      <w:r>
        <w:drawing>
          <wp:inline distT="0" distB="0" distL="114300" distR="114300">
            <wp:extent cx="5266055" cy="2355215"/>
            <wp:effectExtent l="0" t="0" r="10795" b="698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8120" cy="23634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jc w:val="both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-59055</wp:posOffset>
              </wp:positionV>
              <wp:extent cx="5257800" cy="0"/>
              <wp:effectExtent l="9525" t="7620" r="9525" b="11430"/>
              <wp:wrapNone/>
              <wp:docPr id="1" name="Lin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24" o:spid="_x0000_s1026" o:spt="20" style="position:absolute;left:0pt;margin-left:0pt;margin-top:-4.65pt;height:0pt;width:414pt;z-index:251660288;mso-width-relative:page;mso-height-relative:page;" filled="f" stroked="t" coordsize="21600,21600" o:gfxdata="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fXXeJ0wAAAAYBAAAPAAAAAAAAAAEAIAAAACIAAABkcnMvZG93bnJl&#10;di54bWxQSwECFAAUAAAACACHTuJAES65FckBAACgAwAADgAAAAAAAAABACAAAAAiAQAAZHJzL2Uy&#10;b0RvYy54bWxQSwUGAAAAAAYABgBZAQAAXQ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/>
      </w:rPr>
      <w:t xml:space="preserve">国泰新点软件股份有限公司 </w:t>
    </w:r>
    <w:r>
      <w:t xml:space="preserve">                                    </w:t>
    </w:r>
    <w:r>
      <w:rPr>
        <w:rFonts w:hint="eastAsia"/>
      </w:rPr>
      <w:t xml:space="preserve">        </w:t>
    </w:r>
    <w:r>
      <w:t>http://</w:t>
    </w:r>
    <w:r>
      <w:rPr>
        <w:color w:val="000000"/>
      </w:rPr>
      <w:t xml:space="preserve"> www.epoint.</w:t>
    </w:r>
    <w:r>
      <w:rPr>
        <w:rFonts w:hint="eastAsia"/>
        <w:color w:val="000000"/>
      </w:rPr>
      <w:t>com.cn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1 -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jc w:val="left"/>
    </w:pPr>
    <w:r>
      <w:rPr>
        <w:sz w:val="20"/>
      </w:rPr>
      <w:drawing>
        <wp:inline distT="0" distB="0" distL="0" distR="0">
          <wp:extent cx="723900" cy="273050"/>
          <wp:effectExtent l="0" t="0" r="0" b="0"/>
          <wp:docPr id="113" name="图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图片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Cs w:val="21"/>
      </w:rPr>
      <w:t xml:space="preserve">                      投标单位操作手册            </w:t>
    </w:r>
    <w:r>
      <w:rPr>
        <w:rFonts w:hint="eastAsia" w:ascii="宋体" w:hAnsi="宋体"/>
      </w:rPr>
      <w:t>第-</w:t>
    </w:r>
    <w:r>
      <w:rPr>
        <w:rStyle w:val="63"/>
      </w:rPr>
      <w:fldChar w:fldCharType="begin"/>
    </w:r>
    <w:r>
      <w:rPr>
        <w:rStyle w:val="63"/>
      </w:rPr>
      <w:instrText xml:space="preserve"> PAGE </w:instrText>
    </w:r>
    <w:r>
      <w:rPr>
        <w:rStyle w:val="63"/>
      </w:rPr>
      <w:fldChar w:fldCharType="separate"/>
    </w:r>
    <w:r>
      <w:rPr>
        <w:rStyle w:val="63"/>
      </w:rPr>
      <w:t>71</w:t>
    </w:r>
    <w:r>
      <w:rPr>
        <w:rStyle w:val="63"/>
      </w:rPr>
      <w:fldChar w:fldCharType="end"/>
    </w:r>
    <w:r>
      <w:rPr>
        <w:rFonts w:hint="eastAsia" w:ascii="宋体" w:hAnsi="宋体"/>
      </w:rPr>
      <w:t>-页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</w:pPr>
    <w:r>
      <w:rPr>
        <w:rFonts w:hint="eastAsia"/>
      </w:rPr>
      <w:t>张家港市便民服务中心建设方案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55A84B"/>
    <w:multiLevelType w:val="singleLevel"/>
    <w:tmpl w:val="E955A84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6857717"/>
    <w:multiLevelType w:val="multilevel"/>
    <w:tmpl w:val="26857717"/>
    <w:lvl w:ilvl="0" w:tentative="0">
      <w:start w:val="1"/>
      <w:numFmt w:val="chineseCountingThousand"/>
      <w:pStyle w:val="2"/>
      <w:lvlText w:val="%1、"/>
      <w:lvlJc w:val="left"/>
      <w:pPr>
        <w:tabs>
          <w:tab w:val="left" w:pos="-51"/>
        </w:tabs>
        <w:ind w:left="-51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isLgl/>
      <w:lvlText w:val="%1.%2"/>
      <w:lvlJc w:val="left"/>
      <w:pPr>
        <w:tabs>
          <w:tab w:val="left" w:pos="567"/>
        </w:tabs>
        <w:ind w:left="567" w:hanging="567"/>
      </w:pPr>
      <w:rPr>
        <w:rFonts w:hint="eastAsia" w:ascii="黑体" w:eastAsia="黑体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isLgl/>
      <w:lvlText w:val="%1.%2.%3"/>
      <w:lvlJc w:val="left"/>
      <w:pPr>
        <w:tabs>
          <w:tab w:val="left" w:pos="1135"/>
        </w:tabs>
        <w:ind w:left="1135" w:hanging="709"/>
      </w:pPr>
      <w:rPr>
        <w:rFonts w:hint="eastAsia" w:ascii="黑体" w:eastAsia="黑体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5"/>
      <w:isLgl/>
      <w:lvlText w:val="%1.%2.%3.%4"/>
      <w:lvlJc w:val="left"/>
      <w:pPr>
        <w:tabs>
          <w:tab w:val="left" w:pos="604"/>
        </w:tabs>
        <w:ind w:left="375" w:hanging="851"/>
      </w:pPr>
      <w:rPr>
        <w:rFonts w:hint="eastAsia" w:ascii="黑体" w:eastAsia="黑体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964"/>
        </w:tabs>
        <w:ind w:left="516" w:hanging="992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964"/>
        </w:tabs>
        <w:ind w:left="658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324"/>
        </w:tabs>
        <w:ind w:left="800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324"/>
        </w:tabs>
        <w:ind w:left="942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684"/>
        </w:tabs>
        <w:ind w:left="1083" w:hanging="1559"/>
      </w:pPr>
      <w:rPr>
        <w:rFonts w:hint="eastAsia"/>
      </w:rPr>
    </w:lvl>
  </w:abstractNum>
  <w:abstractNum w:abstractNumId="2">
    <w:nsid w:val="2BF1739C"/>
    <w:multiLevelType w:val="multilevel"/>
    <w:tmpl w:val="2BF1739C"/>
    <w:lvl w:ilvl="0" w:tentative="0">
      <w:start w:val="1"/>
      <w:numFmt w:val="decimal"/>
      <w:pStyle w:val="40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1.%2"/>
      <w:lvlJc w:val="left"/>
      <w:pPr>
        <w:tabs>
          <w:tab w:val="left" w:pos="1080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6CB11212"/>
    <w:multiLevelType w:val="multilevel"/>
    <w:tmpl w:val="6CB11212"/>
    <w:lvl w:ilvl="0" w:tentative="0">
      <w:start w:val="1"/>
      <w:numFmt w:val="decimal"/>
      <w:pStyle w:val="12"/>
      <w:lvlText w:val="%1"/>
      <w:lvlJc w:val="left"/>
      <w:pPr>
        <w:tabs>
          <w:tab w:val="left" w:pos="425"/>
        </w:tabs>
        <w:ind w:left="425" w:hanging="425"/>
      </w:pPr>
      <w:rPr>
        <w:rFonts w:hint="default" w:ascii="Times New Roman" w:hAnsi="Times New Roman"/>
        <w:b/>
        <w:i w:val="0"/>
        <w:sz w:val="28"/>
      </w:r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5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xMGE5ZjBmNDIzNDFmMmYzYmQ4ZjUyMDg5Mjk4N2IifQ=="/>
  </w:docVars>
  <w:rsids>
    <w:rsidRoot w:val="00ED2680"/>
    <w:rsid w:val="00000A94"/>
    <w:rsid w:val="00000FDF"/>
    <w:rsid w:val="000012A2"/>
    <w:rsid w:val="00001357"/>
    <w:rsid w:val="00002438"/>
    <w:rsid w:val="000028A2"/>
    <w:rsid w:val="00002C40"/>
    <w:rsid w:val="00002FCD"/>
    <w:rsid w:val="0000308C"/>
    <w:rsid w:val="00003108"/>
    <w:rsid w:val="00005109"/>
    <w:rsid w:val="000055BC"/>
    <w:rsid w:val="00007214"/>
    <w:rsid w:val="0000770B"/>
    <w:rsid w:val="000079B8"/>
    <w:rsid w:val="00010271"/>
    <w:rsid w:val="00010429"/>
    <w:rsid w:val="00012411"/>
    <w:rsid w:val="000124AB"/>
    <w:rsid w:val="00013C1A"/>
    <w:rsid w:val="00013E30"/>
    <w:rsid w:val="00014282"/>
    <w:rsid w:val="0001438D"/>
    <w:rsid w:val="00014E4B"/>
    <w:rsid w:val="00015ACA"/>
    <w:rsid w:val="0001611D"/>
    <w:rsid w:val="0001615B"/>
    <w:rsid w:val="0001664E"/>
    <w:rsid w:val="000166AD"/>
    <w:rsid w:val="00016DE5"/>
    <w:rsid w:val="00016FBC"/>
    <w:rsid w:val="00016FD1"/>
    <w:rsid w:val="00021D76"/>
    <w:rsid w:val="00023810"/>
    <w:rsid w:val="0002404A"/>
    <w:rsid w:val="00024A92"/>
    <w:rsid w:val="000273A5"/>
    <w:rsid w:val="00027686"/>
    <w:rsid w:val="0002782E"/>
    <w:rsid w:val="00030833"/>
    <w:rsid w:val="00031994"/>
    <w:rsid w:val="00032A57"/>
    <w:rsid w:val="00033E54"/>
    <w:rsid w:val="00034435"/>
    <w:rsid w:val="00035282"/>
    <w:rsid w:val="00035511"/>
    <w:rsid w:val="00035D3A"/>
    <w:rsid w:val="00037F31"/>
    <w:rsid w:val="00040E8F"/>
    <w:rsid w:val="00040EC8"/>
    <w:rsid w:val="000415FA"/>
    <w:rsid w:val="00041A19"/>
    <w:rsid w:val="00045146"/>
    <w:rsid w:val="00045BB6"/>
    <w:rsid w:val="0004629B"/>
    <w:rsid w:val="000463A4"/>
    <w:rsid w:val="00046DA4"/>
    <w:rsid w:val="00046DAA"/>
    <w:rsid w:val="00047201"/>
    <w:rsid w:val="00047FBE"/>
    <w:rsid w:val="000501C3"/>
    <w:rsid w:val="000506F5"/>
    <w:rsid w:val="000506F8"/>
    <w:rsid w:val="00050BD9"/>
    <w:rsid w:val="00050C72"/>
    <w:rsid w:val="00050DEE"/>
    <w:rsid w:val="000514B9"/>
    <w:rsid w:val="00051C14"/>
    <w:rsid w:val="00051C49"/>
    <w:rsid w:val="00052278"/>
    <w:rsid w:val="000537CC"/>
    <w:rsid w:val="00053AFA"/>
    <w:rsid w:val="00054759"/>
    <w:rsid w:val="0005510E"/>
    <w:rsid w:val="000559CA"/>
    <w:rsid w:val="00056270"/>
    <w:rsid w:val="000566E4"/>
    <w:rsid w:val="00060F53"/>
    <w:rsid w:val="00062429"/>
    <w:rsid w:val="00062AD4"/>
    <w:rsid w:val="00062EB4"/>
    <w:rsid w:val="000635DB"/>
    <w:rsid w:val="00063D2A"/>
    <w:rsid w:val="000644AA"/>
    <w:rsid w:val="000658CE"/>
    <w:rsid w:val="0006656A"/>
    <w:rsid w:val="00066BBD"/>
    <w:rsid w:val="00067F37"/>
    <w:rsid w:val="000702DA"/>
    <w:rsid w:val="00070B75"/>
    <w:rsid w:val="00071023"/>
    <w:rsid w:val="00072E76"/>
    <w:rsid w:val="0007313F"/>
    <w:rsid w:val="00073799"/>
    <w:rsid w:val="000751ED"/>
    <w:rsid w:val="0007551A"/>
    <w:rsid w:val="00075591"/>
    <w:rsid w:val="00075CFE"/>
    <w:rsid w:val="00075E5A"/>
    <w:rsid w:val="00075E8E"/>
    <w:rsid w:val="00076121"/>
    <w:rsid w:val="000762CD"/>
    <w:rsid w:val="0007655A"/>
    <w:rsid w:val="00076FEC"/>
    <w:rsid w:val="00080E08"/>
    <w:rsid w:val="000811DE"/>
    <w:rsid w:val="00082869"/>
    <w:rsid w:val="000835E9"/>
    <w:rsid w:val="0008438E"/>
    <w:rsid w:val="00084DD1"/>
    <w:rsid w:val="00084EA5"/>
    <w:rsid w:val="00086107"/>
    <w:rsid w:val="000861BA"/>
    <w:rsid w:val="000869DC"/>
    <w:rsid w:val="00086DFE"/>
    <w:rsid w:val="000871BC"/>
    <w:rsid w:val="00087D05"/>
    <w:rsid w:val="00087F9A"/>
    <w:rsid w:val="0009099C"/>
    <w:rsid w:val="00090ABF"/>
    <w:rsid w:val="00091420"/>
    <w:rsid w:val="00091811"/>
    <w:rsid w:val="00091F9C"/>
    <w:rsid w:val="00092A2A"/>
    <w:rsid w:val="00092F27"/>
    <w:rsid w:val="0009343F"/>
    <w:rsid w:val="00093861"/>
    <w:rsid w:val="000940F7"/>
    <w:rsid w:val="000952FD"/>
    <w:rsid w:val="000953CE"/>
    <w:rsid w:val="0009597C"/>
    <w:rsid w:val="00095D0F"/>
    <w:rsid w:val="00095E35"/>
    <w:rsid w:val="00096801"/>
    <w:rsid w:val="00096B5F"/>
    <w:rsid w:val="0009761E"/>
    <w:rsid w:val="0009769F"/>
    <w:rsid w:val="000A1586"/>
    <w:rsid w:val="000A15A2"/>
    <w:rsid w:val="000A2EE5"/>
    <w:rsid w:val="000A3454"/>
    <w:rsid w:val="000A4A02"/>
    <w:rsid w:val="000A4A5F"/>
    <w:rsid w:val="000A4B82"/>
    <w:rsid w:val="000A52D4"/>
    <w:rsid w:val="000A6110"/>
    <w:rsid w:val="000A64C7"/>
    <w:rsid w:val="000A74C6"/>
    <w:rsid w:val="000B1FF6"/>
    <w:rsid w:val="000B26DA"/>
    <w:rsid w:val="000B2C7D"/>
    <w:rsid w:val="000B46D6"/>
    <w:rsid w:val="000B4E84"/>
    <w:rsid w:val="000B4EB1"/>
    <w:rsid w:val="000B54E4"/>
    <w:rsid w:val="000B602E"/>
    <w:rsid w:val="000B622F"/>
    <w:rsid w:val="000B65DC"/>
    <w:rsid w:val="000B6C6B"/>
    <w:rsid w:val="000B74BA"/>
    <w:rsid w:val="000B7971"/>
    <w:rsid w:val="000B7D89"/>
    <w:rsid w:val="000C1688"/>
    <w:rsid w:val="000C2E73"/>
    <w:rsid w:val="000C36A3"/>
    <w:rsid w:val="000C6086"/>
    <w:rsid w:val="000C7BAD"/>
    <w:rsid w:val="000D0653"/>
    <w:rsid w:val="000D0D29"/>
    <w:rsid w:val="000D18AB"/>
    <w:rsid w:val="000D1CEA"/>
    <w:rsid w:val="000D269E"/>
    <w:rsid w:val="000D2C35"/>
    <w:rsid w:val="000D2E48"/>
    <w:rsid w:val="000D2E8C"/>
    <w:rsid w:val="000D32C3"/>
    <w:rsid w:val="000D4BD0"/>
    <w:rsid w:val="000D5B86"/>
    <w:rsid w:val="000D7D59"/>
    <w:rsid w:val="000D7FA8"/>
    <w:rsid w:val="000E066C"/>
    <w:rsid w:val="000E0E88"/>
    <w:rsid w:val="000E11E5"/>
    <w:rsid w:val="000E1834"/>
    <w:rsid w:val="000E2A73"/>
    <w:rsid w:val="000E2AC6"/>
    <w:rsid w:val="000E4283"/>
    <w:rsid w:val="000E50BA"/>
    <w:rsid w:val="000E55DD"/>
    <w:rsid w:val="000E5BA3"/>
    <w:rsid w:val="000E6BCB"/>
    <w:rsid w:val="000E776A"/>
    <w:rsid w:val="000F0F1F"/>
    <w:rsid w:val="000F2616"/>
    <w:rsid w:val="000F265C"/>
    <w:rsid w:val="000F2F94"/>
    <w:rsid w:val="000F3593"/>
    <w:rsid w:val="000F3ABC"/>
    <w:rsid w:val="000F3B8C"/>
    <w:rsid w:val="000F4179"/>
    <w:rsid w:val="000F43A2"/>
    <w:rsid w:val="000F4A00"/>
    <w:rsid w:val="000F5D90"/>
    <w:rsid w:val="000F5E23"/>
    <w:rsid w:val="000F6D91"/>
    <w:rsid w:val="000F7141"/>
    <w:rsid w:val="000F7232"/>
    <w:rsid w:val="000F746D"/>
    <w:rsid w:val="000F77CB"/>
    <w:rsid w:val="000F7B4E"/>
    <w:rsid w:val="0010027D"/>
    <w:rsid w:val="00100715"/>
    <w:rsid w:val="001011A4"/>
    <w:rsid w:val="0010167A"/>
    <w:rsid w:val="001019AB"/>
    <w:rsid w:val="00101B11"/>
    <w:rsid w:val="0010227E"/>
    <w:rsid w:val="00102495"/>
    <w:rsid w:val="00102A6A"/>
    <w:rsid w:val="00102ADD"/>
    <w:rsid w:val="0010331F"/>
    <w:rsid w:val="00103747"/>
    <w:rsid w:val="00104598"/>
    <w:rsid w:val="00104A53"/>
    <w:rsid w:val="00104D3D"/>
    <w:rsid w:val="00104E35"/>
    <w:rsid w:val="00104E82"/>
    <w:rsid w:val="00107C01"/>
    <w:rsid w:val="00107FD4"/>
    <w:rsid w:val="00110879"/>
    <w:rsid w:val="001109DD"/>
    <w:rsid w:val="00113D86"/>
    <w:rsid w:val="00114DB2"/>
    <w:rsid w:val="001160FB"/>
    <w:rsid w:val="0011629B"/>
    <w:rsid w:val="00116CB2"/>
    <w:rsid w:val="00117CE1"/>
    <w:rsid w:val="00120D6D"/>
    <w:rsid w:val="001210D2"/>
    <w:rsid w:val="00122A5D"/>
    <w:rsid w:val="00123EEC"/>
    <w:rsid w:val="00123F06"/>
    <w:rsid w:val="00124AF7"/>
    <w:rsid w:val="001251F7"/>
    <w:rsid w:val="0012621B"/>
    <w:rsid w:val="001262DD"/>
    <w:rsid w:val="001265DD"/>
    <w:rsid w:val="00126675"/>
    <w:rsid w:val="00127D6A"/>
    <w:rsid w:val="001304EF"/>
    <w:rsid w:val="00130B6E"/>
    <w:rsid w:val="0013206D"/>
    <w:rsid w:val="00132F03"/>
    <w:rsid w:val="00133213"/>
    <w:rsid w:val="00133D4E"/>
    <w:rsid w:val="001343B4"/>
    <w:rsid w:val="00134AA3"/>
    <w:rsid w:val="00134DE3"/>
    <w:rsid w:val="001358D7"/>
    <w:rsid w:val="00135CE9"/>
    <w:rsid w:val="00136689"/>
    <w:rsid w:val="001367C3"/>
    <w:rsid w:val="00137FB8"/>
    <w:rsid w:val="00140075"/>
    <w:rsid w:val="00140EF5"/>
    <w:rsid w:val="00140FFA"/>
    <w:rsid w:val="001412C1"/>
    <w:rsid w:val="00142669"/>
    <w:rsid w:val="00142BF0"/>
    <w:rsid w:val="00142D87"/>
    <w:rsid w:val="001444E3"/>
    <w:rsid w:val="00144940"/>
    <w:rsid w:val="00146132"/>
    <w:rsid w:val="00146A42"/>
    <w:rsid w:val="001479D1"/>
    <w:rsid w:val="00147C15"/>
    <w:rsid w:val="00147C68"/>
    <w:rsid w:val="001505DB"/>
    <w:rsid w:val="0015091B"/>
    <w:rsid w:val="00150A85"/>
    <w:rsid w:val="00150CC1"/>
    <w:rsid w:val="00151666"/>
    <w:rsid w:val="00151998"/>
    <w:rsid w:val="001526A9"/>
    <w:rsid w:val="00152CD3"/>
    <w:rsid w:val="001542B9"/>
    <w:rsid w:val="00157E95"/>
    <w:rsid w:val="00157F29"/>
    <w:rsid w:val="00161079"/>
    <w:rsid w:val="00161A0F"/>
    <w:rsid w:val="00161B54"/>
    <w:rsid w:val="00161DCD"/>
    <w:rsid w:val="00162234"/>
    <w:rsid w:val="00163475"/>
    <w:rsid w:val="00163BBF"/>
    <w:rsid w:val="00164097"/>
    <w:rsid w:val="001642AF"/>
    <w:rsid w:val="00164314"/>
    <w:rsid w:val="00166674"/>
    <w:rsid w:val="00170CB2"/>
    <w:rsid w:val="0017125D"/>
    <w:rsid w:val="00171712"/>
    <w:rsid w:val="00171CE3"/>
    <w:rsid w:val="00172B06"/>
    <w:rsid w:val="00173354"/>
    <w:rsid w:val="00173709"/>
    <w:rsid w:val="001742DB"/>
    <w:rsid w:val="00174400"/>
    <w:rsid w:val="001748A0"/>
    <w:rsid w:val="001750B3"/>
    <w:rsid w:val="0017526E"/>
    <w:rsid w:val="001760F6"/>
    <w:rsid w:val="00176634"/>
    <w:rsid w:val="00177BED"/>
    <w:rsid w:val="00177E65"/>
    <w:rsid w:val="00177F5E"/>
    <w:rsid w:val="00180F08"/>
    <w:rsid w:val="00181036"/>
    <w:rsid w:val="00181D64"/>
    <w:rsid w:val="001829C8"/>
    <w:rsid w:val="001838A5"/>
    <w:rsid w:val="00183D6B"/>
    <w:rsid w:val="001840A5"/>
    <w:rsid w:val="0018490A"/>
    <w:rsid w:val="001856E0"/>
    <w:rsid w:val="00186785"/>
    <w:rsid w:val="00186D3A"/>
    <w:rsid w:val="001878E3"/>
    <w:rsid w:val="001903A4"/>
    <w:rsid w:val="00191310"/>
    <w:rsid w:val="001918A0"/>
    <w:rsid w:val="001922F5"/>
    <w:rsid w:val="00192B31"/>
    <w:rsid w:val="001939DB"/>
    <w:rsid w:val="00193ABD"/>
    <w:rsid w:val="00194130"/>
    <w:rsid w:val="00195637"/>
    <w:rsid w:val="00196380"/>
    <w:rsid w:val="001966C8"/>
    <w:rsid w:val="00196AA8"/>
    <w:rsid w:val="00196AC5"/>
    <w:rsid w:val="00197021"/>
    <w:rsid w:val="001A05A9"/>
    <w:rsid w:val="001A0F4C"/>
    <w:rsid w:val="001A1736"/>
    <w:rsid w:val="001A2BB5"/>
    <w:rsid w:val="001A3AC5"/>
    <w:rsid w:val="001A43B0"/>
    <w:rsid w:val="001A49A6"/>
    <w:rsid w:val="001A4A9E"/>
    <w:rsid w:val="001A4B50"/>
    <w:rsid w:val="001A4CC1"/>
    <w:rsid w:val="001A4F64"/>
    <w:rsid w:val="001A5554"/>
    <w:rsid w:val="001A5825"/>
    <w:rsid w:val="001A5F13"/>
    <w:rsid w:val="001A62AD"/>
    <w:rsid w:val="001A65ED"/>
    <w:rsid w:val="001A66E2"/>
    <w:rsid w:val="001A696D"/>
    <w:rsid w:val="001B02F7"/>
    <w:rsid w:val="001B03DD"/>
    <w:rsid w:val="001B0856"/>
    <w:rsid w:val="001B11E0"/>
    <w:rsid w:val="001B1F6D"/>
    <w:rsid w:val="001B33C5"/>
    <w:rsid w:val="001B3A98"/>
    <w:rsid w:val="001B420C"/>
    <w:rsid w:val="001B43AB"/>
    <w:rsid w:val="001B46F8"/>
    <w:rsid w:val="001B65D8"/>
    <w:rsid w:val="001B6FB6"/>
    <w:rsid w:val="001B7DFF"/>
    <w:rsid w:val="001C067F"/>
    <w:rsid w:val="001C0840"/>
    <w:rsid w:val="001C085F"/>
    <w:rsid w:val="001C17F8"/>
    <w:rsid w:val="001C29A8"/>
    <w:rsid w:val="001C2C1A"/>
    <w:rsid w:val="001C377C"/>
    <w:rsid w:val="001C48F8"/>
    <w:rsid w:val="001C4E2B"/>
    <w:rsid w:val="001C4F9C"/>
    <w:rsid w:val="001C5C8D"/>
    <w:rsid w:val="001C6123"/>
    <w:rsid w:val="001C6400"/>
    <w:rsid w:val="001C7264"/>
    <w:rsid w:val="001C7457"/>
    <w:rsid w:val="001D0D77"/>
    <w:rsid w:val="001D1A31"/>
    <w:rsid w:val="001D2343"/>
    <w:rsid w:val="001D28A7"/>
    <w:rsid w:val="001D28F2"/>
    <w:rsid w:val="001D2BE0"/>
    <w:rsid w:val="001D2DD3"/>
    <w:rsid w:val="001D3E07"/>
    <w:rsid w:val="001D453D"/>
    <w:rsid w:val="001D485B"/>
    <w:rsid w:val="001D51FB"/>
    <w:rsid w:val="001D554B"/>
    <w:rsid w:val="001D580A"/>
    <w:rsid w:val="001D5E0A"/>
    <w:rsid w:val="001D670D"/>
    <w:rsid w:val="001D6759"/>
    <w:rsid w:val="001D6A5C"/>
    <w:rsid w:val="001D7731"/>
    <w:rsid w:val="001D7A91"/>
    <w:rsid w:val="001E0252"/>
    <w:rsid w:val="001E1073"/>
    <w:rsid w:val="001E1EC4"/>
    <w:rsid w:val="001E201A"/>
    <w:rsid w:val="001E22BD"/>
    <w:rsid w:val="001E27F6"/>
    <w:rsid w:val="001E29BF"/>
    <w:rsid w:val="001E2A5B"/>
    <w:rsid w:val="001E3363"/>
    <w:rsid w:val="001E4E04"/>
    <w:rsid w:val="001E5037"/>
    <w:rsid w:val="001E552E"/>
    <w:rsid w:val="001E6170"/>
    <w:rsid w:val="001E6A3A"/>
    <w:rsid w:val="001E6C0F"/>
    <w:rsid w:val="001F01D3"/>
    <w:rsid w:val="001F0289"/>
    <w:rsid w:val="001F0361"/>
    <w:rsid w:val="001F056D"/>
    <w:rsid w:val="001F07AE"/>
    <w:rsid w:val="001F198B"/>
    <w:rsid w:val="001F2337"/>
    <w:rsid w:val="001F2C54"/>
    <w:rsid w:val="001F48B3"/>
    <w:rsid w:val="001F512D"/>
    <w:rsid w:val="001F549F"/>
    <w:rsid w:val="001F59CE"/>
    <w:rsid w:val="001F5F30"/>
    <w:rsid w:val="001F5F50"/>
    <w:rsid w:val="001F5F7D"/>
    <w:rsid w:val="001F6A53"/>
    <w:rsid w:val="001F6DFE"/>
    <w:rsid w:val="001F75AC"/>
    <w:rsid w:val="001F7705"/>
    <w:rsid w:val="0020020D"/>
    <w:rsid w:val="002005FB"/>
    <w:rsid w:val="002012A4"/>
    <w:rsid w:val="0020152A"/>
    <w:rsid w:val="002019FD"/>
    <w:rsid w:val="00202F15"/>
    <w:rsid w:val="00203717"/>
    <w:rsid w:val="00203B15"/>
    <w:rsid w:val="00203EF3"/>
    <w:rsid w:val="00205882"/>
    <w:rsid w:val="00205E2B"/>
    <w:rsid w:val="0020650A"/>
    <w:rsid w:val="00206B88"/>
    <w:rsid w:val="00206E99"/>
    <w:rsid w:val="0020732E"/>
    <w:rsid w:val="00207365"/>
    <w:rsid w:val="002077A8"/>
    <w:rsid w:val="002078BD"/>
    <w:rsid w:val="00210A7F"/>
    <w:rsid w:val="00211973"/>
    <w:rsid w:val="00211ABE"/>
    <w:rsid w:val="00211B61"/>
    <w:rsid w:val="0021227F"/>
    <w:rsid w:val="002125F5"/>
    <w:rsid w:val="00213526"/>
    <w:rsid w:val="00213CEE"/>
    <w:rsid w:val="00214B31"/>
    <w:rsid w:val="00214F95"/>
    <w:rsid w:val="00215358"/>
    <w:rsid w:val="00215387"/>
    <w:rsid w:val="002159D6"/>
    <w:rsid w:val="0021693F"/>
    <w:rsid w:val="00217357"/>
    <w:rsid w:val="00217410"/>
    <w:rsid w:val="00217685"/>
    <w:rsid w:val="00217B3D"/>
    <w:rsid w:val="0022049D"/>
    <w:rsid w:val="002211E3"/>
    <w:rsid w:val="00222F7F"/>
    <w:rsid w:val="00222FAC"/>
    <w:rsid w:val="002236E2"/>
    <w:rsid w:val="00223780"/>
    <w:rsid w:val="00224472"/>
    <w:rsid w:val="00224501"/>
    <w:rsid w:val="00225AD7"/>
    <w:rsid w:val="002261ED"/>
    <w:rsid w:val="00226AE6"/>
    <w:rsid w:val="00230445"/>
    <w:rsid w:val="00230862"/>
    <w:rsid w:val="00230C3F"/>
    <w:rsid w:val="00231A01"/>
    <w:rsid w:val="002321AA"/>
    <w:rsid w:val="002324F3"/>
    <w:rsid w:val="00232FC7"/>
    <w:rsid w:val="00234A79"/>
    <w:rsid w:val="00234A9F"/>
    <w:rsid w:val="00235EA8"/>
    <w:rsid w:val="00236733"/>
    <w:rsid w:val="0023695B"/>
    <w:rsid w:val="00236D39"/>
    <w:rsid w:val="00236E1B"/>
    <w:rsid w:val="00236EBF"/>
    <w:rsid w:val="00237277"/>
    <w:rsid w:val="00237523"/>
    <w:rsid w:val="00237C02"/>
    <w:rsid w:val="00240176"/>
    <w:rsid w:val="00241CD8"/>
    <w:rsid w:val="0024206D"/>
    <w:rsid w:val="002421DB"/>
    <w:rsid w:val="002425F1"/>
    <w:rsid w:val="00242625"/>
    <w:rsid w:val="00242F88"/>
    <w:rsid w:val="0024349C"/>
    <w:rsid w:val="002442B2"/>
    <w:rsid w:val="002448F8"/>
    <w:rsid w:val="002449A7"/>
    <w:rsid w:val="00245E92"/>
    <w:rsid w:val="002464F3"/>
    <w:rsid w:val="00247008"/>
    <w:rsid w:val="00250BEB"/>
    <w:rsid w:val="00251129"/>
    <w:rsid w:val="002513EC"/>
    <w:rsid w:val="00251443"/>
    <w:rsid w:val="002517CD"/>
    <w:rsid w:val="00251B96"/>
    <w:rsid w:val="00252889"/>
    <w:rsid w:val="00254120"/>
    <w:rsid w:val="00255534"/>
    <w:rsid w:val="00255A44"/>
    <w:rsid w:val="00255AE7"/>
    <w:rsid w:val="00256597"/>
    <w:rsid w:val="00256D55"/>
    <w:rsid w:val="0025719C"/>
    <w:rsid w:val="0025735E"/>
    <w:rsid w:val="00260371"/>
    <w:rsid w:val="00260E8C"/>
    <w:rsid w:val="0026140E"/>
    <w:rsid w:val="0026175D"/>
    <w:rsid w:val="00261824"/>
    <w:rsid w:val="002628B2"/>
    <w:rsid w:val="00263052"/>
    <w:rsid w:val="002630E2"/>
    <w:rsid w:val="00263364"/>
    <w:rsid w:val="0026395D"/>
    <w:rsid w:val="002645E6"/>
    <w:rsid w:val="00265040"/>
    <w:rsid w:val="00267122"/>
    <w:rsid w:val="002705E1"/>
    <w:rsid w:val="00271A48"/>
    <w:rsid w:val="00271C76"/>
    <w:rsid w:val="00271CE2"/>
    <w:rsid w:val="00271F8A"/>
    <w:rsid w:val="00272EF6"/>
    <w:rsid w:val="00273967"/>
    <w:rsid w:val="00273F7E"/>
    <w:rsid w:val="0027572B"/>
    <w:rsid w:val="00275B10"/>
    <w:rsid w:val="00275BA8"/>
    <w:rsid w:val="00276597"/>
    <w:rsid w:val="00276889"/>
    <w:rsid w:val="002768C3"/>
    <w:rsid w:val="002768D6"/>
    <w:rsid w:val="0027690A"/>
    <w:rsid w:val="00277A30"/>
    <w:rsid w:val="0028043C"/>
    <w:rsid w:val="00280933"/>
    <w:rsid w:val="0028214F"/>
    <w:rsid w:val="002822A8"/>
    <w:rsid w:val="002824D3"/>
    <w:rsid w:val="002827E2"/>
    <w:rsid w:val="00282B8E"/>
    <w:rsid w:val="002836FC"/>
    <w:rsid w:val="00283E28"/>
    <w:rsid w:val="00286540"/>
    <w:rsid w:val="00286701"/>
    <w:rsid w:val="0028742D"/>
    <w:rsid w:val="00287D93"/>
    <w:rsid w:val="00291383"/>
    <w:rsid w:val="00291417"/>
    <w:rsid w:val="002923BD"/>
    <w:rsid w:val="002926B3"/>
    <w:rsid w:val="0029286E"/>
    <w:rsid w:val="0029500D"/>
    <w:rsid w:val="002972A7"/>
    <w:rsid w:val="002A10C7"/>
    <w:rsid w:val="002A1434"/>
    <w:rsid w:val="002A1571"/>
    <w:rsid w:val="002A18BF"/>
    <w:rsid w:val="002A19A5"/>
    <w:rsid w:val="002A28DE"/>
    <w:rsid w:val="002A3730"/>
    <w:rsid w:val="002A3C89"/>
    <w:rsid w:val="002A3FC0"/>
    <w:rsid w:val="002A517D"/>
    <w:rsid w:val="002A6F51"/>
    <w:rsid w:val="002A7801"/>
    <w:rsid w:val="002A782F"/>
    <w:rsid w:val="002A7A06"/>
    <w:rsid w:val="002A7DCA"/>
    <w:rsid w:val="002B2483"/>
    <w:rsid w:val="002B2B65"/>
    <w:rsid w:val="002B3969"/>
    <w:rsid w:val="002B4A4E"/>
    <w:rsid w:val="002B4ABB"/>
    <w:rsid w:val="002B5186"/>
    <w:rsid w:val="002B6B43"/>
    <w:rsid w:val="002B7038"/>
    <w:rsid w:val="002B7139"/>
    <w:rsid w:val="002C0721"/>
    <w:rsid w:val="002C0799"/>
    <w:rsid w:val="002C0BE1"/>
    <w:rsid w:val="002C1207"/>
    <w:rsid w:val="002C1881"/>
    <w:rsid w:val="002C1A2C"/>
    <w:rsid w:val="002C1BE5"/>
    <w:rsid w:val="002C1ED1"/>
    <w:rsid w:val="002C20E1"/>
    <w:rsid w:val="002C25EE"/>
    <w:rsid w:val="002C2D55"/>
    <w:rsid w:val="002C32C5"/>
    <w:rsid w:val="002C3D9B"/>
    <w:rsid w:val="002C44F1"/>
    <w:rsid w:val="002C4F1B"/>
    <w:rsid w:val="002C55A5"/>
    <w:rsid w:val="002C6AB7"/>
    <w:rsid w:val="002D03F9"/>
    <w:rsid w:val="002D05A3"/>
    <w:rsid w:val="002D0C77"/>
    <w:rsid w:val="002D0F05"/>
    <w:rsid w:val="002D123D"/>
    <w:rsid w:val="002D13A2"/>
    <w:rsid w:val="002D18CA"/>
    <w:rsid w:val="002D23DA"/>
    <w:rsid w:val="002D28A7"/>
    <w:rsid w:val="002D3B0D"/>
    <w:rsid w:val="002D5CDC"/>
    <w:rsid w:val="002D613C"/>
    <w:rsid w:val="002D65CD"/>
    <w:rsid w:val="002D71FF"/>
    <w:rsid w:val="002D7B18"/>
    <w:rsid w:val="002E044E"/>
    <w:rsid w:val="002E118D"/>
    <w:rsid w:val="002E14A9"/>
    <w:rsid w:val="002E20F0"/>
    <w:rsid w:val="002E2355"/>
    <w:rsid w:val="002E2361"/>
    <w:rsid w:val="002E250C"/>
    <w:rsid w:val="002E3D8B"/>
    <w:rsid w:val="002E45EE"/>
    <w:rsid w:val="002E4C75"/>
    <w:rsid w:val="002E59B1"/>
    <w:rsid w:val="002E5A6C"/>
    <w:rsid w:val="002E5D23"/>
    <w:rsid w:val="002E75B4"/>
    <w:rsid w:val="002E7B18"/>
    <w:rsid w:val="002E7C35"/>
    <w:rsid w:val="002F18F8"/>
    <w:rsid w:val="002F29C5"/>
    <w:rsid w:val="002F4A40"/>
    <w:rsid w:val="002F4A6C"/>
    <w:rsid w:val="002F57DD"/>
    <w:rsid w:val="002F6BDC"/>
    <w:rsid w:val="002F7960"/>
    <w:rsid w:val="002F79D0"/>
    <w:rsid w:val="002F7C1A"/>
    <w:rsid w:val="00301D6D"/>
    <w:rsid w:val="00302224"/>
    <w:rsid w:val="00303D00"/>
    <w:rsid w:val="003046C8"/>
    <w:rsid w:val="003049F6"/>
    <w:rsid w:val="00304EB1"/>
    <w:rsid w:val="00305529"/>
    <w:rsid w:val="00305D7D"/>
    <w:rsid w:val="00307F67"/>
    <w:rsid w:val="00310346"/>
    <w:rsid w:val="0031085F"/>
    <w:rsid w:val="00310C87"/>
    <w:rsid w:val="00311640"/>
    <w:rsid w:val="00311697"/>
    <w:rsid w:val="003123D4"/>
    <w:rsid w:val="0031256E"/>
    <w:rsid w:val="00314AFB"/>
    <w:rsid w:val="003150AC"/>
    <w:rsid w:val="00315111"/>
    <w:rsid w:val="00315B95"/>
    <w:rsid w:val="00316178"/>
    <w:rsid w:val="003165BA"/>
    <w:rsid w:val="00316762"/>
    <w:rsid w:val="00316AF0"/>
    <w:rsid w:val="003172AC"/>
    <w:rsid w:val="003179D6"/>
    <w:rsid w:val="00317E01"/>
    <w:rsid w:val="00317E1B"/>
    <w:rsid w:val="00317E71"/>
    <w:rsid w:val="00320AE1"/>
    <w:rsid w:val="00320D08"/>
    <w:rsid w:val="00321D71"/>
    <w:rsid w:val="00321FE5"/>
    <w:rsid w:val="00322B0D"/>
    <w:rsid w:val="0032461D"/>
    <w:rsid w:val="00324BDF"/>
    <w:rsid w:val="0032513C"/>
    <w:rsid w:val="00325BCC"/>
    <w:rsid w:val="00325EC2"/>
    <w:rsid w:val="003260B4"/>
    <w:rsid w:val="003261BD"/>
    <w:rsid w:val="0032631B"/>
    <w:rsid w:val="003264F5"/>
    <w:rsid w:val="003267CA"/>
    <w:rsid w:val="003268FD"/>
    <w:rsid w:val="00326D02"/>
    <w:rsid w:val="0032701C"/>
    <w:rsid w:val="003273BB"/>
    <w:rsid w:val="003276EC"/>
    <w:rsid w:val="003311FD"/>
    <w:rsid w:val="00331C84"/>
    <w:rsid w:val="0033386D"/>
    <w:rsid w:val="003339C1"/>
    <w:rsid w:val="00334387"/>
    <w:rsid w:val="00334586"/>
    <w:rsid w:val="003351FD"/>
    <w:rsid w:val="00335F9F"/>
    <w:rsid w:val="00336001"/>
    <w:rsid w:val="00336C43"/>
    <w:rsid w:val="00336D14"/>
    <w:rsid w:val="00336F08"/>
    <w:rsid w:val="0033769A"/>
    <w:rsid w:val="003378F6"/>
    <w:rsid w:val="00337BC6"/>
    <w:rsid w:val="00337DF2"/>
    <w:rsid w:val="00340470"/>
    <w:rsid w:val="003405D5"/>
    <w:rsid w:val="00341282"/>
    <w:rsid w:val="00341A30"/>
    <w:rsid w:val="00341E45"/>
    <w:rsid w:val="003424D2"/>
    <w:rsid w:val="003428C0"/>
    <w:rsid w:val="003434E3"/>
    <w:rsid w:val="00343E8A"/>
    <w:rsid w:val="00343FDB"/>
    <w:rsid w:val="00344182"/>
    <w:rsid w:val="00345261"/>
    <w:rsid w:val="00347777"/>
    <w:rsid w:val="0035044E"/>
    <w:rsid w:val="00350B2B"/>
    <w:rsid w:val="0035254E"/>
    <w:rsid w:val="00352B27"/>
    <w:rsid w:val="00352EF8"/>
    <w:rsid w:val="00352F42"/>
    <w:rsid w:val="00353031"/>
    <w:rsid w:val="00353A40"/>
    <w:rsid w:val="00354178"/>
    <w:rsid w:val="00354195"/>
    <w:rsid w:val="00354366"/>
    <w:rsid w:val="0035463B"/>
    <w:rsid w:val="003546CC"/>
    <w:rsid w:val="003547BC"/>
    <w:rsid w:val="00354AA9"/>
    <w:rsid w:val="0035500F"/>
    <w:rsid w:val="0035561A"/>
    <w:rsid w:val="003560C1"/>
    <w:rsid w:val="00356CB3"/>
    <w:rsid w:val="003572C1"/>
    <w:rsid w:val="00357533"/>
    <w:rsid w:val="003575A5"/>
    <w:rsid w:val="00357C48"/>
    <w:rsid w:val="00360F4C"/>
    <w:rsid w:val="003619B4"/>
    <w:rsid w:val="00361FC4"/>
    <w:rsid w:val="00361FE5"/>
    <w:rsid w:val="00362010"/>
    <w:rsid w:val="003628C8"/>
    <w:rsid w:val="00362913"/>
    <w:rsid w:val="003630FA"/>
    <w:rsid w:val="003642CE"/>
    <w:rsid w:val="00364398"/>
    <w:rsid w:val="00364E9C"/>
    <w:rsid w:val="00365B0E"/>
    <w:rsid w:val="00365D37"/>
    <w:rsid w:val="003660E9"/>
    <w:rsid w:val="0036610F"/>
    <w:rsid w:val="00366391"/>
    <w:rsid w:val="00366406"/>
    <w:rsid w:val="00366D31"/>
    <w:rsid w:val="00367638"/>
    <w:rsid w:val="00367B05"/>
    <w:rsid w:val="00367DC9"/>
    <w:rsid w:val="00370468"/>
    <w:rsid w:val="00370E2E"/>
    <w:rsid w:val="00371440"/>
    <w:rsid w:val="00372164"/>
    <w:rsid w:val="003722A9"/>
    <w:rsid w:val="0037261B"/>
    <w:rsid w:val="00374D6B"/>
    <w:rsid w:val="00375187"/>
    <w:rsid w:val="00375B06"/>
    <w:rsid w:val="00375FB9"/>
    <w:rsid w:val="00375FE8"/>
    <w:rsid w:val="003767F1"/>
    <w:rsid w:val="00377C09"/>
    <w:rsid w:val="00377D8A"/>
    <w:rsid w:val="00380673"/>
    <w:rsid w:val="00380C48"/>
    <w:rsid w:val="00381483"/>
    <w:rsid w:val="003819EE"/>
    <w:rsid w:val="003822FC"/>
    <w:rsid w:val="00382BE6"/>
    <w:rsid w:val="00383151"/>
    <w:rsid w:val="00383E46"/>
    <w:rsid w:val="0038481A"/>
    <w:rsid w:val="003850B0"/>
    <w:rsid w:val="00386386"/>
    <w:rsid w:val="00386467"/>
    <w:rsid w:val="00386616"/>
    <w:rsid w:val="00386C6D"/>
    <w:rsid w:val="00387101"/>
    <w:rsid w:val="0038723B"/>
    <w:rsid w:val="003872DB"/>
    <w:rsid w:val="003874E8"/>
    <w:rsid w:val="00390F82"/>
    <w:rsid w:val="0039100C"/>
    <w:rsid w:val="003913F3"/>
    <w:rsid w:val="00391626"/>
    <w:rsid w:val="00391880"/>
    <w:rsid w:val="00392BEC"/>
    <w:rsid w:val="003931F4"/>
    <w:rsid w:val="00393F54"/>
    <w:rsid w:val="00394829"/>
    <w:rsid w:val="00394D24"/>
    <w:rsid w:val="00394D87"/>
    <w:rsid w:val="003954F7"/>
    <w:rsid w:val="0039619C"/>
    <w:rsid w:val="00396404"/>
    <w:rsid w:val="00396A74"/>
    <w:rsid w:val="003A03E2"/>
    <w:rsid w:val="003A092F"/>
    <w:rsid w:val="003A16AB"/>
    <w:rsid w:val="003A3059"/>
    <w:rsid w:val="003A34A8"/>
    <w:rsid w:val="003A388C"/>
    <w:rsid w:val="003A4386"/>
    <w:rsid w:val="003A453A"/>
    <w:rsid w:val="003A49EC"/>
    <w:rsid w:val="003A4EE1"/>
    <w:rsid w:val="003A5585"/>
    <w:rsid w:val="003A6451"/>
    <w:rsid w:val="003A6DEE"/>
    <w:rsid w:val="003A75D3"/>
    <w:rsid w:val="003A7A1A"/>
    <w:rsid w:val="003B06BD"/>
    <w:rsid w:val="003B10C1"/>
    <w:rsid w:val="003B1575"/>
    <w:rsid w:val="003B1D66"/>
    <w:rsid w:val="003B2749"/>
    <w:rsid w:val="003B2895"/>
    <w:rsid w:val="003B3840"/>
    <w:rsid w:val="003B468F"/>
    <w:rsid w:val="003B48CF"/>
    <w:rsid w:val="003B5260"/>
    <w:rsid w:val="003B558F"/>
    <w:rsid w:val="003B5F94"/>
    <w:rsid w:val="003B68D7"/>
    <w:rsid w:val="003B6ABB"/>
    <w:rsid w:val="003C0A48"/>
    <w:rsid w:val="003C0CE8"/>
    <w:rsid w:val="003C0D08"/>
    <w:rsid w:val="003C112D"/>
    <w:rsid w:val="003C15FF"/>
    <w:rsid w:val="003C24EA"/>
    <w:rsid w:val="003C2616"/>
    <w:rsid w:val="003C269C"/>
    <w:rsid w:val="003C284F"/>
    <w:rsid w:val="003C4820"/>
    <w:rsid w:val="003C4954"/>
    <w:rsid w:val="003C4CAE"/>
    <w:rsid w:val="003C7286"/>
    <w:rsid w:val="003C7292"/>
    <w:rsid w:val="003C744D"/>
    <w:rsid w:val="003D0293"/>
    <w:rsid w:val="003D152A"/>
    <w:rsid w:val="003D28CA"/>
    <w:rsid w:val="003D2A42"/>
    <w:rsid w:val="003D2B42"/>
    <w:rsid w:val="003D374B"/>
    <w:rsid w:val="003D4F0F"/>
    <w:rsid w:val="003D655B"/>
    <w:rsid w:val="003D6ECD"/>
    <w:rsid w:val="003D6F3A"/>
    <w:rsid w:val="003E019D"/>
    <w:rsid w:val="003E07AE"/>
    <w:rsid w:val="003E119E"/>
    <w:rsid w:val="003E17CC"/>
    <w:rsid w:val="003E2B60"/>
    <w:rsid w:val="003E338A"/>
    <w:rsid w:val="003E45B4"/>
    <w:rsid w:val="003E4F33"/>
    <w:rsid w:val="003E5063"/>
    <w:rsid w:val="003E7BDB"/>
    <w:rsid w:val="003F05A3"/>
    <w:rsid w:val="003F0C34"/>
    <w:rsid w:val="003F1BFD"/>
    <w:rsid w:val="003F2FA8"/>
    <w:rsid w:val="003F312D"/>
    <w:rsid w:val="003F38E6"/>
    <w:rsid w:val="003F398C"/>
    <w:rsid w:val="003F5DD5"/>
    <w:rsid w:val="003F5E16"/>
    <w:rsid w:val="003F6402"/>
    <w:rsid w:val="003F6A77"/>
    <w:rsid w:val="003F70BE"/>
    <w:rsid w:val="003F7854"/>
    <w:rsid w:val="004002AD"/>
    <w:rsid w:val="00401085"/>
    <w:rsid w:val="0040378D"/>
    <w:rsid w:val="00403AC5"/>
    <w:rsid w:val="00404036"/>
    <w:rsid w:val="0040422A"/>
    <w:rsid w:val="00404FE2"/>
    <w:rsid w:val="00405539"/>
    <w:rsid w:val="00405831"/>
    <w:rsid w:val="004059EA"/>
    <w:rsid w:val="00406EC9"/>
    <w:rsid w:val="00411B07"/>
    <w:rsid w:val="00412374"/>
    <w:rsid w:val="004138FA"/>
    <w:rsid w:val="004139D6"/>
    <w:rsid w:val="00414083"/>
    <w:rsid w:val="00414629"/>
    <w:rsid w:val="00414E42"/>
    <w:rsid w:val="004151C6"/>
    <w:rsid w:val="00415B7A"/>
    <w:rsid w:val="00415E95"/>
    <w:rsid w:val="0041662F"/>
    <w:rsid w:val="00416805"/>
    <w:rsid w:val="004208E6"/>
    <w:rsid w:val="00421694"/>
    <w:rsid w:val="00421EED"/>
    <w:rsid w:val="004230BA"/>
    <w:rsid w:val="0042437C"/>
    <w:rsid w:val="00424E78"/>
    <w:rsid w:val="00425B23"/>
    <w:rsid w:val="00426B4D"/>
    <w:rsid w:val="00426E18"/>
    <w:rsid w:val="004305D4"/>
    <w:rsid w:val="00430A55"/>
    <w:rsid w:val="0043128E"/>
    <w:rsid w:val="0043165D"/>
    <w:rsid w:val="00431F7B"/>
    <w:rsid w:val="004321A9"/>
    <w:rsid w:val="00435015"/>
    <w:rsid w:val="00435B3E"/>
    <w:rsid w:val="00435D03"/>
    <w:rsid w:val="0043641A"/>
    <w:rsid w:val="004365DD"/>
    <w:rsid w:val="004367B3"/>
    <w:rsid w:val="00436DBE"/>
    <w:rsid w:val="0043701A"/>
    <w:rsid w:val="004376F5"/>
    <w:rsid w:val="00437A89"/>
    <w:rsid w:val="00440136"/>
    <w:rsid w:val="0044134C"/>
    <w:rsid w:val="00441F46"/>
    <w:rsid w:val="00442520"/>
    <w:rsid w:val="004430E9"/>
    <w:rsid w:val="004433D6"/>
    <w:rsid w:val="0044401D"/>
    <w:rsid w:val="00444D17"/>
    <w:rsid w:val="00444F81"/>
    <w:rsid w:val="00445605"/>
    <w:rsid w:val="00445AF6"/>
    <w:rsid w:val="00445C3D"/>
    <w:rsid w:val="00446BD6"/>
    <w:rsid w:val="00446C4A"/>
    <w:rsid w:val="00446D5E"/>
    <w:rsid w:val="00447C62"/>
    <w:rsid w:val="0045007F"/>
    <w:rsid w:val="0045015F"/>
    <w:rsid w:val="0045038C"/>
    <w:rsid w:val="00450C67"/>
    <w:rsid w:val="00450EBB"/>
    <w:rsid w:val="004511FC"/>
    <w:rsid w:val="00451F58"/>
    <w:rsid w:val="00451F82"/>
    <w:rsid w:val="0045222D"/>
    <w:rsid w:val="00452405"/>
    <w:rsid w:val="004524B2"/>
    <w:rsid w:val="00452500"/>
    <w:rsid w:val="00452A80"/>
    <w:rsid w:val="00452C46"/>
    <w:rsid w:val="00453D45"/>
    <w:rsid w:val="004560D1"/>
    <w:rsid w:val="004575AD"/>
    <w:rsid w:val="0046059B"/>
    <w:rsid w:val="004608FA"/>
    <w:rsid w:val="004614E7"/>
    <w:rsid w:val="00461547"/>
    <w:rsid w:val="00461C89"/>
    <w:rsid w:val="00462071"/>
    <w:rsid w:val="00462FE9"/>
    <w:rsid w:val="00464FAC"/>
    <w:rsid w:val="0046582C"/>
    <w:rsid w:val="00465A15"/>
    <w:rsid w:val="0046639B"/>
    <w:rsid w:val="00466A11"/>
    <w:rsid w:val="00466C12"/>
    <w:rsid w:val="004670AA"/>
    <w:rsid w:val="0046754A"/>
    <w:rsid w:val="00467611"/>
    <w:rsid w:val="00471691"/>
    <w:rsid w:val="004716B7"/>
    <w:rsid w:val="00471B99"/>
    <w:rsid w:val="00471E8A"/>
    <w:rsid w:val="00472167"/>
    <w:rsid w:val="00472517"/>
    <w:rsid w:val="00472687"/>
    <w:rsid w:val="00472CCF"/>
    <w:rsid w:val="00473545"/>
    <w:rsid w:val="004738A3"/>
    <w:rsid w:val="00474BDA"/>
    <w:rsid w:val="00474E9E"/>
    <w:rsid w:val="00475107"/>
    <w:rsid w:val="0047637B"/>
    <w:rsid w:val="00476AC9"/>
    <w:rsid w:val="00476BA1"/>
    <w:rsid w:val="0047728E"/>
    <w:rsid w:val="00477346"/>
    <w:rsid w:val="0047780C"/>
    <w:rsid w:val="0048062E"/>
    <w:rsid w:val="004809ED"/>
    <w:rsid w:val="00481890"/>
    <w:rsid w:val="004818FD"/>
    <w:rsid w:val="004821B8"/>
    <w:rsid w:val="004835DC"/>
    <w:rsid w:val="004842A2"/>
    <w:rsid w:val="00484A83"/>
    <w:rsid w:val="00485513"/>
    <w:rsid w:val="00485EDB"/>
    <w:rsid w:val="00486481"/>
    <w:rsid w:val="004866D4"/>
    <w:rsid w:val="00486FCD"/>
    <w:rsid w:val="004872DA"/>
    <w:rsid w:val="00487FD6"/>
    <w:rsid w:val="00490284"/>
    <w:rsid w:val="004906FB"/>
    <w:rsid w:val="00490BCD"/>
    <w:rsid w:val="004910DE"/>
    <w:rsid w:val="00491765"/>
    <w:rsid w:val="00491C9C"/>
    <w:rsid w:val="00492485"/>
    <w:rsid w:val="00492AAD"/>
    <w:rsid w:val="00492E54"/>
    <w:rsid w:val="00493314"/>
    <w:rsid w:val="00493EE5"/>
    <w:rsid w:val="004941DF"/>
    <w:rsid w:val="0049492C"/>
    <w:rsid w:val="00495E06"/>
    <w:rsid w:val="0049605F"/>
    <w:rsid w:val="0049640C"/>
    <w:rsid w:val="00496822"/>
    <w:rsid w:val="00496876"/>
    <w:rsid w:val="00496E00"/>
    <w:rsid w:val="00496E7D"/>
    <w:rsid w:val="00497114"/>
    <w:rsid w:val="00497A1F"/>
    <w:rsid w:val="00497EA5"/>
    <w:rsid w:val="004A009F"/>
    <w:rsid w:val="004A07B0"/>
    <w:rsid w:val="004A0C20"/>
    <w:rsid w:val="004A2368"/>
    <w:rsid w:val="004A2711"/>
    <w:rsid w:val="004A2A24"/>
    <w:rsid w:val="004A2BE1"/>
    <w:rsid w:val="004A488A"/>
    <w:rsid w:val="004A5F3D"/>
    <w:rsid w:val="004A6429"/>
    <w:rsid w:val="004A6689"/>
    <w:rsid w:val="004A66C7"/>
    <w:rsid w:val="004A66E9"/>
    <w:rsid w:val="004A753A"/>
    <w:rsid w:val="004A7616"/>
    <w:rsid w:val="004A767D"/>
    <w:rsid w:val="004A79A7"/>
    <w:rsid w:val="004B0BEC"/>
    <w:rsid w:val="004B1490"/>
    <w:rsid w:val="004B1A4E"/>
    <w:rsid w:val="004B1BE4"/>
    <w:rsid w:val="004B1C23"/>
    <w:rsid w:val="004B2771"/>
    <w:rsid w:val="004B29E9"/>
    <w:rsid w:val="004B2BBB"/>
    <w:rsid w:val="004B373A"/>
    <w:rsid w:val="004B4D68"/>
    <w:rsid w:val="004B62B9"/>
    <w:rsid w:val="004B6BCA"/>
    <w:rsid w:val="004C044C"/>
    <w:rsid w:val="004C0C56"/>
    <w:rsid w:val="004C11BD"/>
    <w:rsid w:val="004C1E29"/>
    <w:rsid w:val="004C3093"/>
    <w:rsid w:val="004C3271"/>
    <w:rsid w:val="004C33C2"/>
    <w:rsid w:val="004C3DED"/>
    <w:rsid w:val="004C63AD"/>
    <w:rsid w:val="004C6B46"/>
    <w:rsid w:val="004C6E61"/>
    <w:rsid w:val="004C7375"/>
    <w:rsid w:val="004C7418"/>
    <w:rsid w:val="004C799E"/>
    <w:rsid w:val="004C7D28"/>
    <w:rsid w:val="004D0618"/>
    <w:rsid w:val="004D1FCB"/>
    <w:rsid w:val="004D2F74"/>
    <w:rsid w:val="004D34D1"/>
    <w:rsid w:val="004D3585"/>
    <w:rsid w:val="004D38C0"/>
    <w:rsid w:val="004D39A0"/>
    <w:rsid w:val="004D5D0C"/>
    <w:rsid w:val="004D6F1A"/>
    <w:rsid w:val="004D7340"/>
    <w:rsid w:val="004D75C1"/>
    <w:rsid w:val="004D7D09"/>
    <w:rsid w:val="004E003F"/>
    <w:rsid w:val="004E19AB"/>
    <w:rsid w:val="004E29C0"/>
    <w:rsid w:val="004E3B71"/>
    <w:rsid w:val="004E63FB"/>
    <w:rsid w:val="004E6660"/>
    <w:rsid w:val="004E690C"/>
    <w:rsid w:val="004E748F"/>
    <w:rsid w:val="004E75BE"/>
    <w:rsid w:val="004E7E40"/>
    <w:rsid w:val="004F072D"/>
    <w:rsid w:val="004F0A72"/>
    <w:rsid w:val="004F0CAF"/>
    <w:rsid w:val="004F17DD"/>
    <w:rsid w:val="004F191A"/>
    <w:rsid w:val="004F1D6E"/>
    <w:rsid w:val="004F1E2E"/>
    <w:rsid w:val="004F24EA"/>
    <w:rsid w:val="004F253D"/>
    <w:rsid w:val="004F3327"/>
    <w:rsid w:val="004F47D2"/>
    <w:rsid w:val="004F5716"/>
    <w:rsid w:val="004F7F59"/>
    <w:rsid w:val="0050070F"/>
    <w:rsid w:val="005007AC"/>
    <w:rsid w:val="00500A00"/>
    <w:rsid w:val="00500A6D"/>
    <w:rsid w:val="00500BD1"/>
    <w:rsid w:val="0050188F"/>
    <w:rsid w:val="005018FA"/>
    <w:rsid w:val="0050250C"/>
    <w:rsid w:val="00502570"/>
    <w:rsid w:val="00502A92"/>
    <w:rsid w:val="00502CAC"/>
    <w:rsid w:val="00502D53"/>
    <w:rsid w:val="00502F86"/>
    <w:rsid w:val="005045D5"/>
    <w:rsid w:val="00504946"/>
    <w:rsid w:val="00504A6B"/>
    <w:rsid w:val="00504CD1"/>
    <w:rsid w:val="00505A6D"/>
    <w:rsid w:val="005068CE"/>
    <w:rsid w:val="00507882"/>
    <w:rsid w:val="00507A4C"/>
    <w:rsid w:val="00507A6B"/>
    <w:rsid w:val="0051039A"/>
    <w:rsid w:val="00512945"/>
    <w:rsid w:val="00512A6E"/>
    <w:rsid w:val="00512B40"/>
    <w:rsid w:val="00513B15"/>
    <w:rsid w:val="00514725"/>
    <w:rsid w:val="00514D5A"/>
    <w:rsid w:val="0051551F"/>
    <w:rsid w:val="00515AFB"/>
    <w:rsid w:val="00515D24"/>
    <w:rsid w:val="005200D1"/>
    <w:rsid w:val="005205F1"/>
    <w:rsid w:val="0052075F"/>
    <w:rsid w:val="00520AEB"/>
    <w:rsid w:val="00520B35"/>
    <w:rsid w:val="005211C5"/>
    <w:rsid w:val="00521289"/>
    <w:rsid w:val="00521FA8"/>
    <w:rsid w:val="005220CC"/>
    <w:rsid w:val="0052263F"/>
    <w:rsid w:val="005227CC"/>
    <w:rsid w:val="00523F11"/>
    <w:rsid w:val="00525250"/>
    <w:rsid w:val="00525352"/>
    <w:rsid w:val="005254DC"/>
    <w:rsid w:val="0052581C"/>
    <w:rsid w:val="00525888"/>
    <w:rsid w:val="0052595A"/>
    <w:rsid w:val="00525E57"/>
    <w:rsid w:val="0052613A"/>
    <w:rsid w:val="0052649C"/>
    <w:rsid w:val="0052720D"/>
    <w:rsid w:val="0053010D"/>
    <w:rsid w:val="00531A39"/>
    <w:rsid w:val="00531F07"/>
    <w:rsid w:val="00532978"/>
    <w:rsid w:val="005338AA"/>
    <w:rsid w:val="0053396D"/>
    <w:rsid w:val="005339E7"/>
    <w:rsid w:val="00533B71"/>
    <w:rsid w:val="00535B86"/>
    <w:rsid w:val="005372C7"/>
    <w:rsid w:val="00537C42"/>
    <w:rsid w:val="0054005C"/>
    <w:rsid w:val="00540E07"/>
    <w:rsid w:val="00540F3E"/>
    <w:rsid w:val="005414F9"/>
    <w:rsid w:val="005418BE"/>
    <w:rsid w:val="00541C30"/>
    <w:rsid w:val="00542022"/>
    <w:rsid w:val="005426DD"/>
    <w:rsid w:val="00542AA0"/>
    <w:rsid w:val="005462FC"/>
    <w:rsid w:val="0054630C"/>
    <w:rsid w:val="0054701C"/>
    <w:rsid w:val="00550004"/>
    <w:rsid w:val="00551504"/>
    <w:rsid w:val="005519F1"/>
    <w:rsid w:val="00551AE4"/>
    <w:rsid w:val="00551F68"/>
    <w:rsid w:val="0055271C"/>
    <w:rsid w:val="00552951"/>
    <w:rsid w:val="00552EDA"/>
    <w:rsid w:val="005534C2"/>
    <w:rsid w:val="005535F4"/>
    <w:rsid w:val="0055383A"/>
    <w:rsid w:val="00553CB5"/>
    <w:rsid w:val="0055493E"/>
    <w:rsid w:val="0055778F"/>
    <w:rsid w:val="00557867"/>
    <w:rsid w:val="00557C08"/>
    <w:rsid w:val="00557E00"/>
    <w:rsid w:val="0056001F"/>
    <w:rsid w:val="0056005F"/>
    <w:rsid w:val="00560879"/>
    <w:rsid w:val="00560AA7"/>
    <w:rsid w:val="0056110E"/>
    <w:rsid w:val="005612B8"/>
    <w:rsid w:val="00561307"/>
    <w:rsid w:val="00561353"/>
    <w:rsid w:val="00562FE6"/>
    <w:rsid w:val="00563390"/>
    <w:rsid w:val="0056395B"/>
    <w:rsid w:val="00565388"/>
    <w:rsid w:val="00566485"/>
    <w:rsid w:val="00567020"/>
    <w:rsid w:val="00567948"/>
    <w:rsid w:val="005703D8"/>
    <w:rsid w:val="0057095C"/>
    <w:rsid w:val="00570D8A"/>
    <w:rsid w:val="0057110E"/>
    <w:rsid w:val="0057192C"/>
    <w:rsid w:val="005732E9"/>
    <w:rsid w:val="00573BF0"/>
    <w:rsid w:val="00574020"/>
    <w:rsid w:val="00574D3B"/>
    <w:rsid w:val="00576BE0"/>
    <w:rsid w:val="00576DF6"/>
    <w:rsid w:val="00577F09"/>
    <w:rsid w:val="0058138C"/>
    <w:rsid w:val="00581A95"/>
    <w:rsid w:val="00581D4F"/>
    <w:rsid w:val="0058324C"/>
    <w:rsid w:val="005835A1"/>
    <w:rsid w:val="005840E3"/>
    <w:rsid w:val="00586D23"/>
    <w:rsid w:val="005879F6"/>
    <w:rsid w:val="00590C26"/>
    <w:rsid w:val="00591E55"/>
    <w:rsid w:val="0059222E"/>
    <w:rsid w:val="0059284B"/>
    <w:rsid w:val="00592CEB"/>
    <w:rsid w:val="00593625"/>
    <w:rsid w:val="00593BC1"/>
    <w:rsid w:val="00594405"/>
    <w:rsid w:val="005955FF"/>
    <w:rsid w:val="005957CC"/>
    <w:rsid w:val="00595D76"/>
    <w:rsid w:val="005961D8"/>
    <w:rsid w:val="005964DA"/>
    <w:rsid w:val="0059656F"/>
    <w:rsid w:val="00596A3D"/>
    <w:rsid w:val="00596C95"/>
    <w:rsid w:val="0059712F"/>
    <w:rsid w:val="005A0F1C"/>
    <w:rsid w:val="005A1B8F"/>
    <w:rsid w:val="005A1F24"/>
    <w:rsid w:val="005A2204"/>
    <w:rsid w:val="005A2484"/>
    <w:rsid w:val="005A343B"/>
    <w:rsid w:val="005A34B8"/>
    <w:rsid w:val="005A35F1"/>
    <w:rsid w:val="005A3AFB"/>
    <w:rsid w:val="005A3BF4"/>
    <w:rsid w:val="005A3D53"/>
    <w:rsid w:val="005A5588"/>
    <w:rsid w:val="005A5767"/>
    <w:rsid w:val="005A5C08"/>
    <w:rsid w:val="005A5E6F"/>
    <w:rsid w:val="005A68C4"/>
    <w:rsid w:val="005A707E"/>
    <w:rsid w:val="005A7574"/>
    <w:rsid w:val="005B0770"/>
    <w:rsid w:val="005B0ADD"/>
    <w:rsid w:val="005B0BBE"/>
    <w:rsid w:val="005B0F64"/>
    <w:rsid w:val="005B11DD"/>
    <w:rsid w:val="005B21E8"/>
    <w:rsid w:val="005B3463"/>
    <w:rsid w:val="005B4B0D"/>
    <w:rsid w:val="005B7275"/>
    <w:rsid w:val="005B7815"/>
    <w:rsid w:val="005B7F0E"/>
    <w:rsid w:val="005C1004"/>
    <w:rsid w:val="005C1284"/>
    <w:rsid w:val="005C1530"/>
    <w:rsid w:val="005C1577"/>
    <w:rsid w:val="005C1650"/>
    <w:rsid w:val="005C1D83"/>
    <w:rsid w:val="005C21CA"/>
    <w:rsid w:val="005C2220"/>
    <w:rsid w:val="005C2581"/>
    <w:rsid w:val="005C28FA"/>
    <w:rsid w:val="005C3251"/>
    <w:rsid w:val="005C341A"/>
    <w:rsid w:val="005C4242"/>
    <w:rsid w:val="005C4473"/>
    <w:rsid w:val="005C5A27"/>
    <w:rsid w:val="005C5B0F"/>
    <w:rsid w:val="005C610E"/>
    <w:rsid w:val="005C66D3"/>
    <w:rsid w:val="005C7801"/>
    <w:rsid w:val="005C7DAB"/>
    <w:rsid w:val="005D027F"/>
    <w:rsid w:val="005D1BA0"/>
    <w:rsid w:val="005D2362"/>
    <w:rsid w:val="005D287A"/>
    <w:rsid w:val="005D305D"/>
    <w:rsid w:val="005D3253"/>
    <w:rsid w:val="005D3517"/>
    <w:rsid w:val="005D35A0"/>
    <w:rsid w:val="005D3B0F"/>
    <w:rsid w:val="005D4F3D"/>
    <w:rsid w:val="005D560B"/>
    <w:rsid w:val="005D6D91"/>
    <w:rsid w:val="005D6E52"/>
    <w:rsid w:val="005D74AF"/>
    <w:rsid w:val="005D7B31"/>
    <w:rsid w:val="005E0C00"/>
    <w:rsid w:val="005E1305"/>
    <w:rsid w:val="005E1365"/>
    <w:rsid w:val="005E1619"/>
    <w:rsid w:val="005E2BFD"/>
    <w:rsid w:val="005E4521"/>
    <w:rsid w:val="005E4ABF"/>
    <w:rsid w:val="005E506E"/>
    <w:rsid w:val="005E517A"/>
    <w:rsid w:val="005E5394"/>
    <w:rsid w:val="005E58DD"/>
    <w:rsid w:val="005E598F"/>
    <w:rsid w:val="005E5C74"/>
    <w:rsid w:val="005E5CB9"/>
    <w:rsid w:val="005E682A"/>
    <w:rsid w:val="005E6D00"/>
    <w:rsid w:val="005E6DE3"/>
    <w:rsid w:val="005E6F40"/>
    <w:rsid w:val="005E74DB"/>
    <w:rsid w:val="005E7ED4"/>
    <w:rsid w:val="005F0875"/>
    <w:rsid w:val="005F09E2"/>
    <w:rsid w:val="005F0C27"/>
    <w:rsid w:val="005F0E4D"/>
    <w:rsid w:val="005F1D9E"/>
    <w:rsid w:val="005F1E24"/>
    <w:rsid w:val="005F27C9"/>
    <w:rsid w:val="005F2C1F"/>
    <w:rsid w:val="005F2F6C"/>
    <w:rsid w:val="005F31CC"/>
    <w:rsid w:val="005F3D56"/>
    <w:rsid w:val="005F3D78"/>
    <w:rsid w:val="005F4198"/>
    <w:rsid w:val="005F427B"/>
    <w:rsid w:val="005F4DF1"/>
    <w:rsid w:val="005F4E04"/>
    <w:rsid w:val="005F5101"/>
    <w:rsid w:val="005F613A"/>
    <w:rsid w:val="005F614E"/>
    <w:rsid w:val="005F6269"/>
    <w:rsid w:val="005F6405"/>
    <w:rsid w:val="005F65AB"/>
    <w:rsid w:val="005F75D2"/>
    <w:rsid w:val="00600028"/>
    <w:rsid w:val="0060193F"/>
    <w:rsid w:val="00601B25"/>
    <w:rsid w:val="0060250F"/>
    <w:rsid w:val="0060280B"/>
    <w:rsid w:val="0060384B"/>
    <w:rsid w:val="00603CF3"/>
    <w:rsid w:val="00604243"/>
    <w:rsid w:val="00604E2F"/>
    <w:rsid w:val="0060688C"/>
    <w:rsid w:val="006068BF"/>
    <w:rsid w:val="00606D4F"/>
    <w:rsid w:val="0060794C"/>
    <w:rsid w:val="006104C8"/>
    <w:rsid w:val="00610528"/>
    <w:rsid w:val="0061054C"/>
    <w:rsid w:val="00610D8C"/>
    <w:rsid w:val="00611B00"/>
    <w:rsid w:val="00612025"/>
    <w:rsid w:val="0061271B"/>
    <w:rsid w:val="00612CD2"/>
    <w:rsid w:val="0061311C"/>
    <w:rsid w:val="00613643"/>
    <w:rsid w:val="00613769"/>
    <w:rsid w:val="006141E0"/>
    <w:rsid w:val="0061472C"/>
    <w:rsid w:val="00615D73"/>
    <w:rsid w:val="0061601B"/>
    <w:rsid w:val="0061632C"/>
    <w:rsid w:val="00616364"/>
    <w:rsid w:val="00616634"/>
    <w:rsid w:val="00616C56"/>
    <w:rsid w:val="00617A57"/>
    <w:rsid w:val="00617FD1"/>
    <w:rsid w:val="00621754"/>
    <w:rsid w:val="006219F1"/>
    <w:rsid w:val="006225EE"/>
    <w:rsid w:val="00622672"/>
    <w:rsid w:val="006227AB"/>
    <w:rsid w:val="00625C0B"/>
    <w:rsid w:val="006278DA"/>
    <w:rsid w:val="00630BE3"/>
    <w:rsid w:val="0063192D"/>
    <w:rsid w:val="00631B51"/>
    <w:rsid w:val="00632113"/>
    <w:rsid w:val="00632FE7"/>
    <w:rsid w:val="00633E75"/>
    <w:rsid w:val="006346F4"/>
    <w:rsid w:val="00634CED"/>
    <w:rsid w:val="0063580D"/>
    <w:rsid w:val="006358E4"/>
    <w:rsid w:val="00636E40"/>
    <w:rsid w:val="0064036E"/>
    <w:rsid w:val="0064052A"/>
    <w:rsid w:val="00640BAF"/>
    <w:rsid w:val="00640D2A"/>
    <w:rsid w:val="00640F27"/>
    <w:rsid w:val="006415F9"/>
    <w:rsid w:val="00641947"/>
    <w:rsid w:val="00642E18"/>
    <w:rsid w:val="006437A7"/>
    <w:rsid w:val="0064399E"/>
    <w:rsid w:val="006448FE"/>
    <w:rsid w:val="00645160"/>
    <w:rsid w:val="00645CAD"/>
    <w:rsid w:val="0064638E"/>
    <w:rsid w:val="00646851"/>
    <w:rsid w:val="006469E1"/>
    <w:rsid w:val="00647443"/>
    <w:rsid w:val="00647AE7"/>
    <w:rsid w:val="00650FB7"/>
    <w:rsid w:val="00651192"/>
    <w:rsid w:val="00651906"/>
    <w:rsid w:val="00651920"/>
    <w:rsid w:val="006528DB"/>
    <w:rsid w:val="006529C5"/>
    <w:rsid w:val="00653A78"/>
    <w:rsid w:val="00653BEA"/>
    <w:rsid w:val="006549AF"/>
    <w:rsid w:val="00654A2C"/>
    <w:rsid w:val="00655DEE"/>
    <w:rsid w:val="006563CA"/>
    <w:rsid w:val="006567A5"/>
    <w:rsid w:val="006569A3"/>
    <w:rsid w:val="00657431"/>
    <w:rsid w:val="0066096C"/>
    <w:rsid w:val="006609CB"/>
    <w:rsid w:val="00661F86"/>
    <w:rsid w:val="00663776"/>
    <w:rsid w:val="00663A56"/>
    <w:rsid w:val="0066461E"/>
    <w:rsid w:val="0066475D"/>
    <w:rsid w:val="00664CD0"/>
    <w:rsid w:val="006654F6"/>
    <w:rsid w:val="00665584"/>
    <w:rsid w:val="00665EF1"/>
    <w:rsid w:val="00666377"/>
    <w:rsid w:val="0066652E"/>
    <w:rsid w:val="00666670"/>
    <w:rsid w:val="00666CDC"/>
    <w:rsid w:val="00666D51"/>
    <w:rsid w:val="00667209"/>
    <w:rsid w:val="0066722C"/>
    <w:rsid w:val="0066791B"/>
    <w:rsid w:val="0067108F"/>
    <w:rsid w:val="00671AC8"/>
    <w:rsid w:val="00671C30"/>
    <w:rsid w:val="0067204B"/>
    <w:rsid w:val="006726B0"/>
    <w:rsid w:val="00672C10"/>
    <w:rsid w:val="006741B8"/>
    <w:rsid w:val="00674345"/>
    <w:rsid w:val="00674750"/>
    <w:rsid w:val="0067527B"/>
    <w:rsid w:val="00675E59"/>
    <w:rsid w:val="006769EB"/>
    <w:rsid w:val="00676D8A"/>
    <w:rsid w:val="006771FE"/>
    <w:rsid w:val="00677894"/>
    <w:rsid w:val="00680340"/>
    <w:rsid w:val="00680450"/>
    <w:rsid w:val="00680A63"/>
    <w:rsid w:val="0068119A"/>
    <w:rsid w:val="006829EB"/>
    <w:rsid w:val="006832EA"/>
    <w:rsid w:val="00683A1E"/>
    <w:rsid w:val="00684763"/>
    <w:rsid w:val="00684AFB"/>
    <w:rsid w:val="00684C70"/>
    <w:rsid w:val="006856C9"/>
    <w:rsid w:val="00685DC0"/>
    <w:rsid w:val="00685F77"/>
    <w:rsid w:val="00687209"/>
    <w:rsid w:val="006876F5"/>
    <w:rsid w:val="0068784C"/>
    <w:rsid w:val="00687B4D"/>
    <w:rsid w:val="0069073E"/>
    <w:rsid w:val="00690B6E"/>
    <w:rsid w:val="006910C0"/>
    <w:rsid w:val="00691508"/>
    <w:rsid w:val="00691C01"/>
    <w:rsid w:val="006935A4"/>
    <w:rsid w:val="00694322"/>
    <w:rsid w:val="00694AC6"/>
    <w:rsid w:val="00694B7D"/>
    <w:rsid w:val="0069514F"/>
    <w:rsid w:val="00696021"/>
    <w:rsid w:val="0069670D"/>
    <w:rsid w:val="0069701E"/>
    <w:rsid w:val="00697128"/>
    <w:rsid w:val="006973C2"/>
    <w:rsid w:val="00697BF5"/>
    <w:rsid w:val="006A04C1"/>
    <w:rsid w:val="006A3CAF"/>
    <w:rsid w:val="006A3D58"/>
    <w:rsid w:val="006A418F"/>
    <w:rsid w:val="006A4A5F"/>
    <w:rsid w:val="006A64FB"/>
    <w:rsid w:val="006A6A25"/>
    <w:rsid w:val="006A6F05"/>
    <w:rsid w:val="006A71F7"/>
    <w:rsid w:val="006A7E18"/>
    <w:rsid w:val="006B03EB"/>
    <w:rsid w:val="006B1643"/>
    <w:rsid w:val="006B21EB"/>
    <w:rsid w:val="006B22BD"/>
    <w:rsid w:val="006B28D2"/>
    <w:rsid w:val="006B2AF8"/>
    <w:rsid w:val="006B30DF"/>
    <w:rsid w:val="006B375C"/>
    <w:rsid w:val="006B3F34"/>
    <w:rsid w:val="006B3FE4"/>
    <w:rsid w:val="006B4CD0"/>
    <w:rsid w:val="006B673F"/>
    <w:rsid w:val="006B6852"/>
    <w:rsid w:val="006B6A0D"/>
    <w:rsid w:val="006B6FC4"/>
    <w:rsid w:val="006B7DA6"/>
    <w:rsid w:val="006C044F"/>
    <w:rsid w:val="006C0515"/>
    <w:rsid w:val="006C0F50"/>
    <w:rsid w:val="006C1021"/>
    <w:rsid w:val="006C123F"/>
    <w:rsid w:val="006C1886"/>
    <w:rsid w:val="006C24F8"/>
    <w:rsid w:val="006C27B5"/>
    <w:rsid w:val="006C3095"/>
    <w:rsid w:val="006C4E41"/>
    <w:rsid w:val="006C4F39"/>
    <w:rsid w:val="006C6715"/>
    <w:rsid w:val="006D0C5F"/>
    <w:rsid w:val="006D1162"/>
    <w:rsid w:val="006D1E9B"/>
    <w:rsid w:val="006D2127"/>
    <w:rsid w:val="006D2612"/>
    <w:rsid w:val="006D2A88"/>
    <w:rsid w:val="006D5211"/>
    <w:rsid w:val="006D5540"/>
    <w:rsid w:val="006D55AA"/>
    <w:rsid w:val="006D61D8"/>
    <w:rsid w:val="006D6322"/>
    <w:rsid w:val="006D6E75"/>
    <w:rsid w:val="006D7EBD"/>
    <w:rsid w:val="006E0B9B"/>
    <w:rsid w:val="006E1078"/>
    <w:rsid w:val="006E11BD"/>
    <w:rsid w:val="006E13FC"/>
    <w:rsid w:val="006E1460"/>
    <w:rsid w:val="006E1924"/>
    <w:rsid w:val="006E3143"/>
    <w:rsid w:val="006E3A87"/>
    <w:rsid w:val="006E4575"/>
    <w:rsid w:val="006E4BD5"/>
    <w:rsid w:val="006E4E26"/>
    <w:rsid w:val="006E5781"/>
    <w:rsid w:val="006E6CC3"/>
    <w:rsid w:val="006E74E5"/>
    <w:rsid w:val="006E76A9"/>
    <w:rsid w:val="006E772B"/>
    <w:rsid w:val="006F05D2"/>
    <w:rsid w:val="006F0C00"/>
    <w:rsid w:val="006F0EC7"/>
    <w:rsid w:val="006F2101"/>
    <w:rsid w:val="006F23D7"/>
    <w:rsid w:val="006F3113"/>
    <w:rsid w:val="006F31B3"/>
    <w:rsid w:val="006F3AA2"/>
    <w:rsid w:val="006F3DA4"/>
    <w:rsid w:val="006F4472"/>
    <w:rsid w:val="006F4639"/>
    <w:rsid w:val="006F4874"/>
    <w:rsid w:val="006F5583"/>
    <w:rsid w:val="006F5B6B"/>
    <w:rsid w:val="006F63C5"/>
    <w:rsid w:val="006F6F3F"/>
    <w:rsid w:val="006F75D5"/>
    <w:rsid w:val="006F772F"/>
    <w:rsid w:val="00700273"/>
    <w:rsid w:val="007003EF"/>
    <w:rsid w:val="00700818"/>
    <w:rsid w:val="0070083A"/>
    <w:rsid w:val="00700F94"/>
    <w:rsid w:val="0070175D"/>
    <w:rsid w:val="00702175"/>
    <w:rsid w:val="00703060"/>
    <w:rsid w:val="007035CC"/>
    <w:rsid w:val="00703E4A"/>
    <w:rsid w:val="007045DB"/>
    <w:rsid w:val="007049C5"/>
    <w:rsid w:val="00704E23"/>
    <w:rsid w:val="00705095"/>
    <w:rsid w:val="0070535D"/>
    <w:rsid w:val="007058D5"/>
    <w:rsid w:val="00705FBA"/>
    <w:rsid w:val="00706747"/>
    <w:rsid w:val="007068CC"/>
    <w:rsid w:val="00706D59"/>
    <w:rsid w:val="00707CA6"/>
    <w:rsid w:val="007116EE"/>
    <w:rsid w:val="0071295F"/>
    <w:rsid w:val="0071324C"/>
    <w:rsid w:val="007135F4"/>
    <w:rsid w:val="00713A97"/>
    <w:rsid w:val="00713DE0"/>
    <w:rsid w:val="00714483"/>
    <w:rsid w:val="007148B0"/>
    <w:rsid w:val="0071574B"/>
    <w:rsid w:val="0071593A"/>
    <w:rsid w:val="00716A81"/>
    <w:rsid w:val="00716AD1"/>
    <w:rsid w:val="00716AEC"/>
    <w:rsid w:val="007178D5"/>
    <w:rsid w:val="0072097C"/>
    <w:rsid w:val="007216C2"/>
    <w:rsid w:val="00721A4F"/>
    <w:rsid w:val="00721DA8"/>
    <w:rsid w:val="0072255F"/>
    <w:rsid w:val="00723239"/>
    <w:rsid w:val="007242DF"/>
    <w:rsid w:val="00724AC6"/>
    <w:rsid w:val="00724BF5"/>
    <w:rsid w:val="00725448"/>
    <w:rsid w:val="00726B14"/>
    <w:rsid w:val="00726D33"/>
    <w:rsid w:val="007274C6"/>
    <w:rsid w:val="00730452"/>
    <w:rsid w:val="00730C56"/>
    <w:rsid w:val="00730F3C"/>
    <w:rsid w:val="007313B6"/>
    <w:rsid w:val="00733230"/>
    <w:rsid w:val="00733CC1"/>
    <w:rsid w:val="00734757"/>
    <w:rsid w:val="007347B9"/>
    <w:rsid w:val="00735764"/>
    <w:rsid w:val="00735A03"/>
    <w:rsid w:val="00735AA1"/>
    <w:rsid w:val="00735BBF"/>
    <w:rsid w:val="00736F36"/>
    <w:rsid w:val="00737479"/>
    <w:rsid w:val="0073789B"/>
    <w:rsid w:val="00737FF3"/>
    <w:rsid w:val="00740118"/>
    <w:rsid w:val="00740220"/>
    <w:rsid w:val="007404EE"/>
    <w:rsid w:val="00741083"/>
    <w:rsid w:val="00741404"/>
    <w:rsid w:val="00741776"/>
    <w:rsid w:val="007421EE"/>
    <w:rsid w:val="0074288C"/>
    <w:rsid w:val="00742DC5"/>
    <w:rsid w:val="00742EAD"/>
    <w:rsid w:val="007430E3"/>
    <w:rsid w:val="00743912"/>
    <w:rsid w:val="00743DF8"/>
    <w:rsid w:val="00744AAD"/>
    <w:rsid w:val="007451BF"/>
    <w:rsid w:val="00745262"/>
    <w:rsid w:val="007452E3"/>
    <w:rsid w:val="007456DB"/>
    <w:rsid w:val="00745A62"/>
    <w:rsid w:val="00745FE7"/>
    <w:rsid w:val="00746475"/>
    <w:rsid w:val="007464E6"/>
    <w:rsid w:val="007469F5"/>
    <w:rsid w:val="00746A9C"/>
    <w:rsid w:val="00746B5E"/>
    <w:rsid w:val="007473DD"/>
    <w:rsid w:val="00747835"/>
    <w:rsid w:val="00747E42"/>
    <w:rsid w:val="00750062"/>
    <w:rsid w:val="007511E5"/>
    <w:rsid w:val="00751B35"/>
    <w:rsid w:val="00751B65"/>
    <w:rsid w:val="00752A37"/>
    <w:rsid w:val="007537E9"/>
    <w:rsid w:val="007542E3"/>
    <w:rsid w:val="0075502F"/>
    <w:rsid w:val="0075696C"/>
    <w:rsid w:val="00756AEE"/>
    <w:rsid w:val="00757983"/>
    <w:rsid w:val="00757AF1"/>
    <w:rsid w:val="00757DF8"/>
    <w:rsid w:val="00761170"/>
    <w:rsid w:val="007612A7"/>
    <w:rsid w:val="007636B3"/>
    <w:rsid w:val="00764C5D"/>
    <w:rsid w:val="00764D98"/>
    <w:rsid w:val="00764EDD"/>
    <w:rsid w:val="007656BC"/>
    <w:rsid w:val="00765DB7"/>
    <w:rsid w:val="00770312"/>
    <w:rsid w:val="00770379"/>
    <w:rsid w:val="007705EF"/>
    <w:rsid w:val="00770710"/>
    <w:rsid w:val="00770815"/>
    <w:rsid w:val="00771608"/>
    <w:rsid w:val="0077394D"/>
    <w:rsid w:val="00773AA6"/>
    <w:rsid w:val="00773E3C"/>
    <w:rsid w:val="00774FC3"/>
    <w:rsid w:val="00775BEF"/>
    <w:rsid w:val="00777AA0"/>
    <w:rsid w:val="0078079B"/>
    <w:rsid w:val="0078235E"/>
    <w:rsid w:val="00782AEE"/>
    <w:rsid w:val="00783FA3"/>
    <w:rsid w:val="00785BEC"/>
    <w:rsid w:val="00785DF8"/>
    <w:rsid w:val="00786655"/>
    <w:rsid w:val="00786E9C"/>
    <w:rsid w:val="00787D3E"/>
    <w:rsid w:val="00787EC6"/>
    <w:rsid w:val="007909F6"/>
    <w:rsid w:val="00790CAC"/>
    <w:rsid w:val="00791DC3"/>
    <w:rsid w:val="00791E15"/>
    <w:rsid w:val="00792355"/>
    <w:rsid w:val="007925CF"/>
    <w:rsid w:val="00792DAB"/>
    <w:rsid w:val="0079333F"/>
    <w:rsid w:val="0079481E"/>
    <w:rsid w:val="0079493C"/>
    <w:rsid w:val="00795626"/>
    <w:rsid w:val="00795947"/>
    <w:rsid w:val="007959A1"/>
    <w:rsid w:val="00796003"/>
    <w:rsid w:val="007968B6"/>
    <w:rsid w:val="00796CF1"/>
    <w:rsid w:val="00796DCE"/>
    <w:rsid w:val="007A04E2"/>
    <w:rsid w:val="007A0822"/>
    <w:rsid w:val="007A09E6"/>
    <w:rsid w:val="007A0D61"/>
    <w:rsid w:val="007A205C"/>
    <w:rsid w:val="007A20F7"/>
    <w:rsid w:val="007A2214"/>
    <w:rsid w:val="007A3AF9"/>
    <w:rsid w:val="007A3E90"/>
    <w:rsid w:val="007A3FDE"/>
    <w:rsid w:val="007A41BF"/>
    <w:rsid w:val="007A49EE"/>
    <w:rsid w:val="007A519D"/>
    <w:rsid w:val="007A56FB"/>
    <w:rsid w:val="007A596C"/>
    <w:rsid w:val="007A6FDF"/>
    <w:rsid w:val="007A7291"/>
    <w:rsid w:val="007A72DC"/>
    <w:rsid w:val="007A73D0"/>
    <w:rsid w:val="007A7D5C"/>
    <w:rsid w:val="007A7E5E"/>
    <w:rsid w:val="007A7ECD"/>
    <w:rsid w:val="007B05C3"/>
    <w:rsid w:val="007B200F"/>
    <w:rsid w:val="007B24C9"/>
    <w:rsid w:val="007B28B1"/>
    <w:rsid w:val="007B2923"/>
    <w:rsid w:val="007B2B15"/>
    <w:rsid w:val="007B451F"/>
    <w:rsid w:val="007B49FC"/>
    <w:rsid w:val="007B4DED"/>
    <w:rsid w:val="007B5AAD"/>
    <w:rsid w:val="007B5AFA"/>
    <w:rsid w:val="007B6500"/>
    <w:rsid w:val="007C0C26"/>
    <w:rsid w:val="007C1400"/>
    <w:rsid w:val="007C1BDD"/>
    <w:rsid w:val="007C1D1C"/>
    <w:rsid w:val="007C1D34"/>
    <w:rsid w:val="007C46CB"/>
    <w:rsid w:val="007C55F0"/>
    <w:rsid w:val="007C672D"/>
    <w:rsid w:val="007C726F"/>
    <w:rsid w:val="007C7B4E"/>
    <w:rsid w:val="007D0A2D"/>
    <w:rsid w:val="007D0CDF"/>
    <w:rsid w:val="007D2275"/>
    <w:rsid w:val="007D334A"/>
    <w:rsid w:val="007D33BA"/>
    <w:rsid w:val="007D3E96"/>
    <w:rsid w:val="007D441F"/>
    <w:rsid w:val="007D5F50"/>
    <w:rsid w:val="007D62B9"/>
    <w:rsid w:val="007D663A"/>
    <w:rsid w:val="007D6A12"/>
    <w:rsid w:val="007D7378"/>
    <w:rsid w:val="007D76CC"/>
    <w:rsid w:val="007D7C50"/>
    <w:rsid w:val="007D7FE7"/>
    <w:rsid w:val="007E19ED"/>
    <w:rsid w:val="007E31BC"/>
    <w:rsid w:val="007E333B"/>
    <w:rsid w:val="007E37CE"/>
    <w:rsid w:val="007E5F33"/>
    <w:rsid w:val="007E616D"/>
    <w:rsid w:val="007E618A"/>
    <w:rsid w:val="007E6BD4"/>
    <w:rsid w:val="007E7FA5"/>
    <w:rsid w:val="007F15E7"/>
    <w:rsid w:val="007F1E24"/>
    <w:rsid w:val="007F2C9B"/>
    <w:rsid w:val="007F38E9"/>
    <w:rsid w:val="007F47F0"/>
    <w:rsid w:val="007F494C"/>
    <w:rsid w:val="007F4C89"/>
    <w:rsid w:val="007F5C06"/>
    <w:rsid w:val="007F5F35"/>
    <w:rsid w:val="007F70DB"/>
    <w:rsid w:val="007F7205"/>
    <w:rsid w:val="007F7E87"/>
    <w:rsid w:val="007F7F5D"/>
    <w:rsid w:val="008001F3"/>
    <w:rsid w:val="00801083"/>
    <w:rsid w:val="00802832"/>
    <w:rsid w:val="00802E33"/>
    <w:rsid w:val="0080339F"/>
    <w:rsid w:val="008035FA"/>
    <w:rsid w:val="00803CE3"/>
    <w:rsid w:val="008040BF"/>
    <w:rsid w:val="008042AE"/>
    <w:rsid w:val="008046EB"/>
    <w:rsid w:val="008047FE"/>
    <w:rsid w:val="00804BA4"/>
    <w:rsid w:val="00804C6D"/>
    <w:rsid w:val="008053DA"/>
    <w:rsid w:val="00805556"/>
    <w:rsid w:val="008059AE"/>
    <w:rsid w:val="00805E7A"/>
    <w:rsid w:val="00806AFE"/>
    <w:rsid w:val="00807CA6"/>
    <w:rsid w:val="00811303"/>
    <w:rsid w:val="00811306"/>
    <w:rsid w:val="00811FA5"/>
    <w:rsid w:val="008122F8"/>
    <w:rsid w:val="00812313"/>
    <w:rsid w:val="0081257D"/>
    <w:rsid w:val="00813D09"/>
    <w:rsid w:val="008146D4"/>
    <w:rsid w:val="008152EE"/>
    <w:rsid w:val="00816016"/>
    <w:rsid w:val="008160E3"/>
    <w:rsid w:val="00816AAA"/>
    <w:rsid w:val="00817253"/>
    <w:rsid w:val="008175AD"/>
    <w:rsid w:val="008178FF"/>
    <w:rsid w:val="00817BCA"/>
    <w:rsid w:val="00817E41"/>
    <w:rsid w:val="00817F91"/>
    <w:rsid w:val="008217FD"/>
    <w:rsid w:val="008218E3"/>
    <w:rsid w:val="00822596"/>
    <w:rsid w:val="00823402"/>
    <w:rsid w:val="0082465B"/>
    <w:rsid w:val="00824FCE"/>
    <w:rsid w:val="00825C07"/>
    <w:rsid w:val="00827758"/>
    <w:rsid w:val="008279D4"/>
    <w:rsid w:val="008302EB"/>
    <w:rsid w:val="008311FB"/>
    <w:rsid w:val="008313AB"/>
    <w:rsid w:val="00832B0D"/>
    <w:rsid w:val="00833361"/>
    <w:rsid w:val="00834579"/>
    <w:rsid w:val="00835995"/>
    <w:rsid w:val="00837357"/>
    <w:rsid w:val="008378EB"/>
    <w:rsid w:val="008379FB"/>
    <w:rsid w:val="00837A23"/>
    <w:rsid w:val="00837E27"/>
    <w:rsid w:val="00840148"/>
    <w:rsid w:val="0084053F"/>
    <w:rsid w:val="0084084D"/>
    <w:rsid w:val="00840B95"/>
    <w:rsid w:val="00840E12"/>
    <w:rsid w:val="00841507"/>
    <w:rsid w:val="0084174B"/>
    <w:rsid w:val="00841BBD"/>
    <w:rsid w:val="008422FD"/>
    <w:rsid w:val="00842EFD"/>
    <w:rsid w:val="00843351"/>
    <w:rsid w:val="00843B62"/>
    <w:rsid w:val="008442D9"/>
    <w:rsid w:val="008447F7"/>
    <w:rsid w:val="00844FE2"/>
    <w:rsid w:val="008451C2"/>
    <w:rsid w:val="008464E8"/>
    <w:rsid w:val="00846DEE"/>
    <w:rsid w:val="00846F8D"/>
    <w:rsid w:val="0084701F"/>
    <w:rsid w:val="008470AD"/>
    <w:rsid w:val="00847132"/>
    <w:rsid w:val="00847275"/>
    <w:rsid w:val="0084745F"/>
    <w:rsid w:val="008479AB"/>
    <w:rsid w:val="00847BE0"/>
    <w:rsid w:val="0085085F"/>
    <w:rsid w:val="008508F5"/>
    <w:rsid w:val="00851EA9"/>
    <w:rsid w:val="00851F15"/>
    <w:rsid w:val="00854276"/>
    <w:rsid w:val="008548EE"/>
    <w:rsid w:val="00854F64"/>
    <w:rsid w:val="0085579F"/>
    <w:rsid w:val="00855BAD"/>
    <w:rsid w:val="00856E4C"/>
    <w:rsid w:val="0085709E"/>
    <w:rsid w:val="00857DCA"/>
    <w:rsid w:val="008602B9"/>
    <w:rsid w:val="008603A6"/>
    <w:rsid w:val="00860D43"/>
    <w:rsid w:val="00861658"/>
    <w:rsid w:val="00862F25"/>
    <w:rsid w:val="008631DD"/>
    <w:rsid w:val="008647E1"/>
    <w:rsid w:val="0086499E"/>
    <w:rsid w:val="00864AA9"/>
    <w:rsid w:val="0086594A"/>
    <w:rsid w:val="00866AEF"/>
    <w:rsid w:val="00867535"/>
    <w:rsid w:val="00867880"/>
    <w:rsid w:val="00867905"/>
    <w:rsid w:val="00870936"/>
    <w:rsid w:val="008712C6"/>
    <w:rsid w:val="008716D6"/>
    <w:rsid w:val="008727F0"/>
    <w:rsid w:val="00872994"/>
    <w:rsid w:val="00872CB7"/>
    <w:rsid w:val="008738E5"/>
    <w:rsid w:val="008739C2"/>
    <w:rsid w:val="0087441F"/>
    <w:rsid w:val="00874CB8"/>
    <w:rsid w:val="0087560A"/>
    <w:rsid w:val="008771E6"/>
    <w:rsid w:val="00877941"/>
    <w:rsid w:val="008779B5"/>
    <w:rsid w:val="0088048E"/>
    <w:rsid w:val="008805D4"/>
    <w:rsid w:val="00880FA4"/>
    <w:rsid w:val="008816D5"/>
    <w:rsid w:val="00881852"/>
    <w:rsid w:val="00881B8B"/>
    <w:rsid w:val="0088288D"/>
    <w:rsid w:val="00883733"/>
    <w:rsid w:val="008837AE"/>
    <w:rsid w:val="00884987"/>
    <w:rsid w:val="00886139"/>
    <w:rsid w:val="00886CAA"/>
    <w:rsid w:val="00890A1A"/>
    <w:rsid w:val="00891609"/>
    <w:rsid w:val="008916D4"/>
    <w:rsid w:val="0089182D"/>
    <w:rsid w:val="0089263C"/>
    <w:rsid w:val="00892ECA"/>
    <w:rsid w:val="00897A81"/>
    <w:rsid w:val="00897F4B"/>
    <w:rsid w:val="008A05FF"/>
    <w:rsid w:val="008A063F"/>
    <w:rsid w:val="008A0FBE"/>
    <w:rsid w:val="008A151F"/>
    <w:rsid w:val="008A1528"/>
    <w:rsid w:val="008A21A6"/>
    <w:rsid w:val="008A3626"/>
    <w:rsid w:val="008A384F"/>
    <w:rsid w:val="008A4067"/>
    <w:rsid w:val="008A4825"/>
    <w:rsid w:val="008A4A18"/>
    <w:rsid w:val="008A4FC5"/>
    <w:rsid w:val="008A53B6"/>
    <w:rsid w:val="008A5626"/>
    <w:rsid w:val="008A575F"/>
    <w:rsid w:val="008A5F3A"/>
    <w:rsid w:val="008A6FF7"/>
    <w:rsid w:val="008A7924"/>
    <w:rsid w:val="008B0466"/>
    <w:rsid w:val="008B0770"/>
    <w:rsid w:val="008B1123"/>
    <w:rsid w:val="008B1BCF"/>
    <w:rsid w:val="008B2015"/>
    <w:rsid w:val="008B21EB"/>
    <w:rsid w:val="008B281D"/>
    <w:rsid w:val="008B29E6"/>
    <w:rsid w:val="008B2F6A"/>
    <w:rsid w:val="008B37C4"/>
    <w:rsid w:val="008B5607"/>
    <w:rsid w:val="008B6BEB"/>
    <w:rsid w:val="008B72E9"/>
    <w:rsid w:val="008C0BBA"/>
    <w:rsid w:val="008C0E49"/>
    <w:rsid w:val="008C2108"/>
    <w:rsid w:val="008C2E78"/>
    <w:rsid w:val="008C39A1"/>
    <w:rsid w:val="008C3AB9"/>
    <w:rsid w:val="008C4443"/>
    <w:rsid w:val="008C44B8"/>
    <w:rsid w:val="008C45F4"/>
    <w:rsid w:val="008C48CF"/>
    <w:rsid w:val="008C5465"/>
    <w:rsid w:val="008C66E6"/>
    <w:rsid w:val="008C775C"/>
    <w:rsid w:val="008D1980"/>
    <w:rsid w:val="008D2AAA"/>
    <w:rsid w:val="008D3156"/>
    <w:rsid w:val="008D32C1"/>
    <w:rsid w:val="008D3F3B"/>
    <w:rsid w:val="008D4078"/>
    <w:rsid w:val="008D490E"/>
    <w:rsid w:val="008D5387"/>
    <w:rsid w:val="008D5C64"/>
    <w:rsid w:val="008D5CA1"/>
    <w:rsid w:val="008D727A"/>
    <w:rsid w:val="008D75EF"/>
    <w:rsid w:val="008E02A0"/>
    <w:rsid w:val="008E081E"/>
    <w:rsid w:val="008E08A8"/>
    <w:rsid w:val="008E0CFD"/>
    <w:rsid w:val="008E1974"/>
    <w:rsid w:val="008E28B0"/>
    <w:rsid w:val="008E4F6B"/>
    <w:rsid w:val="008E6F40"/>
    <w:rsid w:val="008E75F6"/>
    <w:rsid w:val="008E77B6"/>
    <w:rsid w:val="008E7D76"/>
    <w:rsid w:val="008F007B"/>
    <w:rsid w:val="008F022F"/>
    <w:rsid w:val="008F035E"/>
    <w:rsid w:val="008F0745"/>
    <w:rsid w:val="008F079B"/>
    <w:rsid w:val="008F0F7B"/>
    <w:rsid w:val="008F2645"/>
    <w:rsid w:val="008F2A0B"/>
    <w:rsid w:val="008F2AE1"/>
    <w:rsid w:val="008F2DD6"/>
    <w:rsid w:val="008F384D"/>
    <w:rsid w:val="008F3A70"/>
    <w:rsid w:val="008F3FA3"/>
    <w:rsid w:val="008F5303"/>
    <w:rsid w:val="008F5484"/>
    <w:rsid w:val="008F5AE2"/>
    <w:rsid w:val="008F5BD0"/>
    <w:rsid w:val="008F6AE1"/>
    <w:rsid w:val="008F6E08"/>
    <w:rsid w:val="008F792E"/>
    <w:rsid w:val="00900161"/>
    <w:rsid w:val="00900198"/>
    <w:rsid w:val="009011E2"/>
    <w:rsid w:val="00901C92"/>
    <w:rsid w:val="0090391A"/>
    <w:rsid w:val="00903C19"/>
    <w:rsid w:val="00903FD8"/>
    <w:rsid w:val="0090490C"/>
    <w:rsid w:val="00904F74"/>
    <w:rsid w:val="009058A9"/>
    <w:rsid w:val="00906E7F"/>
    <w:rsid w:val="00907E70"/>
    <w:rsid w:val="00910BDB"/>
    <w:rsid w:val="00913485"/>
    <w:rsid w:val="009134E7"/>
    <w:rsid w:val="0091458F"/>
    <w:rsid w:val="00914C2D"/>
    <w:rsid w:val="0091540C"/>
    <w:rsid w:val="00915D09"/>
    <w:rsid w:val="00916454"/>
    <w:rsid w:val="0091682B"/>
    <w:rsid w:val="00917470"/>
    <w:rsid w:val="00917AF7"/>
    <w:rsid w:val="009205B0"/>
    <w:rsid w:val="009209AB"/>
    <w:rsid w:val="009212F7"/>
    <w:rsid w:val="00921405"/>
    <w:rsid w:val="0092179F"/>
    <w:rsid w:val="00921AED"/>
    <w:rsid w:val="00922B25"/>
    <w:rsid w:val="00922D7F"/>
    <w:rsid w:val="00922DE6"/>
    <w:rsid w:val="00923271"/>
    <w:rsid w:val="009247D2"/>
    <w:rsid w:val="00924B9B"/>
    <w:rsid w:val="00925ADE"/>
    <w:rsid w:val="00925DB8"/>
    <w:rsid w:val="009268C1"/>
    <w:rsid w:val="00926A9A"/>
    <w:rsid w:val="00926EC4"/>
    <w:rsid w:val="00926FF4"/>
    <w:rsid w:val="009305A5"/>
    <w:rsid w:val="00930606"/>
    <w:rsid w:val="00930866"/>
    <w:rsid w:val="00930930"/>
    <w:rsid w:val="00930DAF"/>
    <w:rsid w:val="00934D4E"/>
    <w:rsid w:val="00935BE6"/>
    <w:rsid w:val="009369A8"/>
    <w:rsid w:val="0093724A"/>
    <w:rsid w:val="009422D1"/>
    <w:rsid w:val="00942637"/>
    <w:rsid w:val="009433A7"/>
    <w:rsid w:val="009436C3"/>
    <w:rsid w:val="00944B52"/>
    <w:rsid w:val="00944D91"/>
    <w:rsid w:val="00945063"/>
    <w:rsid w:val="00945399"/>
    <w:rsid w:val="00945B78"/>
    <w:rsid w:val="00945EF5"/>
    <w:rsid w:val="00945FD2"/>
    <w:rsid w:val="009462AA"/>
    <w:rsid w:val="00946B93"/>
    <w:rsid w:val="00947447"/>
    <w:rsid w:val="00947B19"/>
    <w:rsid w:val="0095038B"/>
    <w:rsid w:val="0095055C"/>
    <w:rsid w:val="009514A8"/>
    <w:rsid w:val="00952954"/>
    <w:rsid w:val="00952C20"/>
    <w:rsid w:val="00953260"/>
    <w:rsid w:val="00953C23"/>
    <w:rsid w:val="0095413F"/>
    <w:rsid w:val="00954B8A"/>
    <w:rsid w:val="0095507E"/>
    <w:rsid w:val="009567B4"/>
    <w:rsid w:val="0096088B"/>
    <w:rsid w:val="009614FC"/>
    <w:rsid w:val="00963180"/>
    <w:rsid w:val="0096344B"/>
    <w:rsid w:val="00965443"/>
    <w:rsid w:val="009657EF"/>
    <w:rsid w:val="00965F09"/>
    <w:rsid w:val="00966093"/>
    <w:rsid w:val="00966984"/>
    <w:rsid w:val="009679F0"/>
    <w:rsid w:val="00967F06"/>
    <w:rsid w:val="0097130A"/>
    <w:rsid w:val="009718E5"/>
    <w:rsid w:val="00971983"/>
    <w:rsid w:val="009720C2"/>
    <w:rsid w:val="009721B9"/>
    <w:rsid w:val="00972CA1"/>
    <w:rsid w:val="00973D4B"/>
    <w:rsid w:val="00974649"/>
    <w:rsid w:val="009754B3"/>
    <w:rsid w:val="00975873"/>
    <w:rsid w:val="00976B1E"/>
    <w:rsid w:val="00977653"/>
    <w:rsid w:val="00977B53"/>
    <w:rsid w:val="00980B6C"/>
    <w:rsid w:val="0098190F"/>
    <w:rsid w:val="00981B8B"/>
    <w:rsid w:val="00981CCE"/>
    <w:rsid w:val="0098201A"/>
    <w:rsid w:val="00984B11"/>
    <w:rsid w:val="00984D2A"/>
    <w:rsid w:val="00984DC2"/>
    <w:rsid w:val="00985D6C"/>
    <w:rsid w:val="00987D7E"/>
    <w:rsid w:val="00990C79"/>
    <w:rsid w:val="00990F42"/>
    <w:rsid w:val="00991381"/>
    <w:rsid w:val="0099168D"/>
    <w:rsid w:val="009916F6"/>
    <w:rsid w:val="00992998"/>
    <w:rsid w:val="00992F97"/>
    <w:rsid w:val="00993A25"/>
    <w:rsid w:val="009942CB"/>
    <w:rsid w:val="00994954"/>
    <w:rsid w:val="00994FAA"/>
    <w:rsid w:val="00995164"/>
    <w:rsid w:val="00996003"/>
    <w:rsid w:val="009968BE"/>
    <w:rsid w:val="00996990"/>
    <w:rsid w:val="00997AA2"/>
    <w:rsid w:val="009A23A0"/>
    <w:rsid w:val="009A27CE"/>
    <w:rsid w:val="009A402C"/>
    <w:rsid w:val="009A53E9"/>
    <w:rsid w:val="009A5B0C"/>
    <w:rsid w:val="009A5E64"/>
    <w:rsid w:val="009A69F9"/>
    <w:rsid w:val="009A6D62"/>
    <w:rsid w:val="009B0A78"/>
    <w:rsid w:val="009B113A"/>
    <w:rsid w:val="009B1AD5"/>
    <w:rsid w:val="009B1F9A"/>
    <w:rsid w:val="009B281B"/>
    <w:rsid w:val="009B2833"/>
    <w:rsid w:val="009B2B14"/>
    <w:rsid w:val="009B2D28"/>
    <w:rsid w:val="009B2F50"/>
    <w:rsid w:val="009B3A45"/>
    <w:rsid w:val="009B457B"/>
    <w:rsid w:val="009B4CFB"/>
    <w:rsid w:val="009B5808"/>
    <w:rsid w:val="009B72BB"/>
    <w:rsid w:val="009B786D"/>
    <w:rsid w:val="009B7B80"/>
    <w:rsid w:val="009B7FC0"/>
    <w:rsid w:val="009C0081"/>
    <w:rsid w:val="009C06B5"/>
    <w:rsid w:val="009C0A1A"/>
    <w:rsid w:val="009C0CAD"/>
    <w:rsid w:val="009C0EC8"/>
    <w:rsid w:val="009C0F4B"/>
    <w:rsid w:val="009C1333"/>
    <w:rsid w:val="009C15DF"/>
    <w:rsid w:val="009C18F2"/>
    <w:rsid w:val="009C19E1"/>
    <w:rsid w:val="009C1A8B"/>
    <w:rsid w:val="009C27D6"/>
    <w:rsid w:val="009C29C5"/>
    <w:rsid w:val="009C3EDD"/>
    <w:rsid w:val="009C42E1"/>
    <w:rsid w:val="009C5072"/>
    <w:rsid w:val="009C540E"/>
    <w:rsid w:val="009C579D"/>
    <w:rsid w:val="009C5B54"/>
    <w:rsid w:val="009C5DE5"/>
    <w:rsid w:val="009C63D0"/>
    <w:rsid w:val="009C709B"/>
    <w:rsid w:val="009C75A5"/>
    <w:rsid w:val="009C7E44"/>
    <w:rsid w:val="009D0FE8"/>
    <w:rsid w:val="009D1201"/>
    <w:rsid w:val="009D1C36"/>
    <w:rsid w:val="009D2D3C"/>
    <w:rsid w:val="009D387B"/>
    <w:rsid w:val="009D3A10"/>
    <w:rsid w:val="009D47EC"/>
    <w:rsid w:val="009D4B03"/>
    <w:rsid w:val="009D4DBF"/>
    <w:rsid w:val="009D53FE"/>
    <w:rsid w:val="009D5E51"/>
    <w:rsid w:val="009D66AF"/>
    <w:rsid w:val="009D740E"/>
    <w:rsid w:val="009D798C"/>
    <w:rsid w:val="009E0231"/>
    <w:rsid w:val="009E17DB"/>
    <w:rsid w:val="009E1C5D"/>
    <w:rsid w:val="009E1DA7"/>
    <w:rsid w:val="009E2613"/>
    <w:rsid w:val="009E2724"/>
    <w:rsid w:val="009E28D7"/>
    <w:rsid w:val="009E2D0E"/>
    <w:rsid w:val="009E3001"/>
    <w:rsid w:val="009E37B8"/>
    <w:rsid w:val="009E3B5B"/>
    <w:rsid w:val="009E411B"/>
    <w:rsid w:val="009E4988"/>
    <w:rsid w:val="009E6077"/>
    <w:rsid w:val="009E6C87"/>
    <w:rsid w:val="009E74CC"/>
    <w:rsid w:val="009F0B0A"/>
    <w:rsid w:val="009F0DB5"/>
    <w:rsid w:val="009F1DA4"/>
    <w:rsid w:val="009F2A86"/>
    <w:rsid w:val="009F3417"/>
    <w:rsid w:val="009F38DB"/>
    <w:rsid w:val="009F39FD"/>
    <w:rsid w:val="009F3BCF"/>
    <w:rsid w:val="009F3E21"/>
    <w:rsid w:val="009F4347"/>
    <w:rsid w:val="009F4926"/>
    <w:rsid w:val="009F496D"/>
    <w:rsid w:val="009F5153"/>
    <w:rsid w:val="009F5435"/>
    <w:rsid w:val="009F5865"/>
    <w:rsid w:val="009F5A6B"/>
    <w:rsid w:val="009F75CC"/>
    <w:rsid w:val="00A00B51"/>
    <w:rsid w:val="00A0164F"/>
    <w:rsid w:val="00A0170D"/>
    <w:rsid w:val="00A01AC7"/>
    <w:rsid w:val="00A01BA2"/>
    <w:rsid w:val="00A0237A"/>
    <w:rsid w:val="00A035B8"/>
    <w:rsid w:val="00A04520"/>
    <w:rsid w:val="00A04CCA"/>
    <w:rsid w:val="00A04E07"/>
    <w:rsid w:val="00A050A9"/>
    <w:rsid w:val="00A05459"/>
    <w:rsid w:val="00A05869"/>
    <w:rsid w:val="00A06C1E"/>
    <w:rsid w:val="00A071C1"/>
    <w:rsid w:val="00A07385"/>
    <w:rsid w:val="00A1030D"/>
    <w:rsid w:val="00A1100C"/>
    <w:rsid w:val="00A150E6"/>
    <w:rsid w:val="00A16385"/>
    <w:rsid w:val="00A16391"/>
    <w:rsid w:val="00A16573"/>
    <w:rsid w:val="00A179B3"/>
    <w:rsid w:val="00A17EBB"/>
    <w:rsid w:val="00A211D4"/>
    <w:rsid w:val="00A212E6"/>
    <w:rsid w:val="00A22CFD"/>
    <w:rsid w:val="00A233AF"/>
    <w:rsid w:val="00A23C4B"/>
    <w:rsid w:val="00A241A8"/>
    <w:rsid w:val="00A249F6"/>
    <w:rsid w:val="00A255DC"/>
    <w:rsid w:val="00A25ADF"/>
    <w:rsid w:val="00A25F49"/>
    <w:rsid w:val="00A26135"/>
    <w:rsid w:val="00A26825"/>
    <w:rsid w:val="00A26898"/>
    <w:rsid w:val="00A26A07"/>
    <w:rsid w:val="00A2777B"/>
    <w:rsid w:val="00A30170"/>
    <w:rsid w:val="00A30FFA"/>
    <w:rsid w:val="00A31050"/>
    <w:rsid w:val="00A3189B"/>
    <w:rsid w:val="00A324EF"/>
    <w:rsid w:val="00A3395E"/>
    <w:rsid w:val="00A33CE6"/>
    <w:rsid w:val="00A3445E"/>
    <w:rsid w:val="00A34977"/>
    <w:rsid w:val="00A35165"/>
    <w:rsid w:val="00A35757"/>
    <w:rsid w:val="00A36154"/>
    <w:rsid w:val="00A3669C"/>
    <w:rsid w:val="00A40C5E"/>
    <w:rsid w:val="00A4111E"/>
    <w:rsid w:val="00A417AD"/>
    <w:rsid w:val="00A424E2"/>
    <w:rsid w:val="00A42C4A"/>
    <w:rsid w:val="00A42DD8"/>
    <w:rsid w:val="00A42E91"/>
    <w:rsid w:val="00A43431"/>
    <w:rsid w:val="00A43483"/>
    <w:rsid w:val="00A43A64"/>
    <w:rsid w:val="00A43E92"/>
    <w:rsid w:val="00A43F1D"/>
    <w:rsid w:val="00A44B11"/>
    <w:rsid w:val="00A44F3B"/>
    <w:rsid w:val="00A45588"/>
    <w:rsid w:val="00A45BC5"/>
    <w:rsid w:val="00A46EE2"/>
    <w:rsid w:val="00A47305"/>
    <w:rsid w:val="00A50BCB"/>
    <w:rsid w:val="00A51308"/>
    <w:rsid w:val="00A51AF9"/>
    <w:rsid w:val="00A52C57"/>
    <w:rsid w:val="00A53652"/>
    <w:rsid w:val="00A53A87"/>
    <w:rsid w:val="00A5420A"/>
    <w:rsid w:val="00A56628"/>
    <w:rsid w:val="00A56DD3"/>
    <w:rsid w:val="00A5751B"/>
    <w:rsid w:val="00A607D0"/>
    <w:rsid w:val="00A60C54"/>
    <w:rsid w:val="00A618B5"/>
    <w:rsid w:val="00A61C30"/>
    <w:rsid w:val="00A622EE"/>
    <w:rsid w:val="00A62802"/>
    <w:rsid w:val="00A65207"/>
    <w:rsid w:val="00A6561E"/>
    <w:rsid w:val="00A65B65"/>
    <w:rsid w:val="00A66472"/>
    <w:rsid w:val="00A66533"/>
    <w:rsid w:val="00A66786"/>
    <w:rsid w:val="00A7214E"/>
    <w:rsid w:val="00A72509"/>
    <w:rsid w:val="00A72C34"/>
    <w:rsid w:val="00A72D21"/>
    <w:rsid w:val="00A7395F"/>
    <w:rsid w:val="00A73A62"/>
    <w:rsid w:val="00A7427D"/>
    <w:rsid w:val="00A743E8"/>
    <w:rsid w:val="00A749A2"/>
    <w:rsid w:val="00A76776"/>
    <w:rsid w:val="00A76896"/>
    <w:rsid w:val="00A76A09"/>
    <w:rsid w:val="00A80D1C"/>
    <w:rsid w:val="00A81337"/>
    <w:rsid w:val="00A81782"/>
    <w:rsid w:val="00A81D9E"/>
    <w:rsid w:val="00A836E0"/>
    <w:rsid w:val="00A83CE3"/>
    <w:rsid w:val="00A848BF"/>
    <w:rsid w:val="00A84C6C"/>
    <w:rsid w:val="00A85988"/>
    <w:rsid w:val="00A85D9D"/>
    <w:rsid w:val="00A86541"/>
    <w:rsid w:val="00A866C7"/>
    <w:rsid w:val="00A868E8"/>
    <w:rsid w:val="00A86EF0"/>
    <w:rsid w:val="00A9041B"/>
    <w:rsid w:val="00A90C51"/>
    <w:rsid w:val="00A90FF3"/>
    <w:rsid w:val="00A91B39"/>
    <w:rsid w:val="00A91FA4"/>
    <w:rsid w:val="00A9237F"/>
    <w:rsid w:val="00A9242C"/>
    <w:rsid w:val="00A9260C"/>
    <w:rsid w:val="00A92A64"/>
    <w:rsid w:val="00A93435"/>
    <w:rsid w:val="00A93547"/>
    <w:rsid w:val="00A9389B"/>
    <w:rsid w:val="00A940CE"/>
    <w:rsid w:val="00A94A93"/>
    <w:rsid w:val="00A951E2"/>
    <w:rsid w:val="00A95483"/>
    <w:rsid w:val="00A95F2B"/>
    <w:rsid w:val="00A963B3"/>
    <w:rsid w:val="00A96B78"/>
    <w:rsid w:val="00A96DDB"/>
    <w:rsid w:val="00A97447"/>
    <w:rsid w:val="00AA092B"/>
    <w:rsid w:val="00AA0F49"/>
    <w:rsid w:val="00AA0FAC"/>
    <w:rsid w:val="00AA10A4"/>
    <w:rsid w:val="00AA1454"/>
    <w:rsid w:val="00AA1B82"/>
    <w:rsid w:val="00AA1DFB"/>
    <w:rsid w:val="00AA1EAC"/>
    <w:rsid w:val="00AA289B"/>
    <w:rsid w:val="00AA4801"/>
    <w:rsid w:val="00AA4C02"/>
    <w:rsid w:val="00AA57A5"/>
    <w:rsid w:val="00AA588E"/>
    <w:rsid w:val="00AA5AC7"/>
    <w:rsid w:val="00AA630C"/>
    <w:rsid w:val="00AA6D85"/>
    <w:rsid w:val="00AA6F5C"/>
    <w:rsid w:val="00AA6FD1"/>
    <w:rsid w:val="00AA7657"/>
    <w:rsid w:val="00AA7BE4"/>
    <w:rsid w:val="00AB00B7"/>
    <w:rsid w:val="00AB04D6"/>
    <w:rsid w:val="00AB106D"/>
    <w:rsid w:val="00AB1C0C"/>
    <w:rsid w:val="00AB1FCA"/>
    <w:rsid w:val="00AB24C4"/>
    <w:rsid w:val="00AB31BE"/>
    <w:rsid w:val="00AB3340"/>
    <w:rsid w:val="00AB33EB"/>
    <w:rsid w:val="00AB39F3"/>
    <w:rsid w:val="00AB3EFA"/>
    <w:rsid w:val="00AB47BA"/>
    <w:rsid w:val="00AB58EF"/>
    <w:rsid w:val="00AB591C"/>
    <w:rsid w:val="00AB5DC5"/>
    <w:rsid w:val="00AB6C5F"/>
    <w:rsid w:val="00AB7477"/>
    <w:rsid w:val="00AB776C"/>
    <w:rsid w:val="00AC0126"/>
    <w:rsid w:val="00AC0EA4"/>
    <w:rsid w:val="00AC3497"/>
    <w:rsid w:val="00AC3927"/>
    <w:rsid w:val="00AC3B44"/>
    <w:rsid w:val="00AC40B0"/>
    <w:rsid w:val="00AC4240"/>
    <w:rsid w:val="00AC4480"/>
    <w:rsid w:val="00AC4946"/>
    <w:rsid w:val="00AC4BE1"/>
    <w:rsid w:val="00AC5535"/>
    <w:rsid w:val="00AC5A19"/>
    <w:rsid w:val="00AC5FC4"/>
    <w:rsid w:val="00AC6ABA"/>
    <w:rsid w:val="00AC7805"/>
    <w:rsid w:val="00AD06E4"/>
    <w:rsid w:val="00AD2B28"/>
    <w:rsid w:val="00AD3348"/>
    <w:rsid w:val="00AD4A99"/>
    <w:rsid w:val="00AD4AE5"/>
    <w:rsid w:val="00AD532B"/>
    <w:rsid w:val="00AD5992"/>
    <w:rsid w:val="00AD68CA"/>
    <w:rsid w:val="00AD7123"/>
    <w:rsid w:val="00AD7FE7"/>
    <w:rsid w:val="00AE063E"/>
    <w:rsid w:val="00AE1EA2"/>
    <w:rsid w:val="00AE1FC2"/>
    <w:rsid w:val="00AE276F"/>
    <w:rsid w:val="00AE2D04"/>
    <w:rsid w:val="00AE33ED"/>
    <w:rsid w:val="00AE3D07"/>
    <w:rsid w:val="00AE47B2"/>
    <w:rsid w:val="00AE5253"/>
    <w:rsid w:val="00AE55C6"/>
    <w:rsid w:val="00AE5970"/>
    <w:rsid w:val="00AE5D0A"/>
    <w:rsid w:val="00AE6259"/>
    <w:rsid w:val="00AE6A67"/>
    <w:rsid w:val="00AE7C45"/>
    <w:rsid w:val="00AE7D0D"/>
    <w:rsid w:val="00AF0BD2"/>
    <w:rsid w:val="00AF0C18"/>
    <w:rsid w:val="00AF0F05"/>
    <w:rsid w:val="00AF1BFA"/>
    <w:rsid w:val="00AF2C8E"/>
    <w:rsid w:val="00AF3B01"/>
    <w:rsid w:val="00AF3E03"/>
    <w:rsid w:val="00AF41AE"/>
    <w:rsid w:val="00AF4B28"/>
    <w:rsid w:val="00AF4C5F"/>
    <w:rsid w:val="00AF56CA"/>
    <w:rsid w:val="00AF6CE3"/>
    <w:rsid w:val="00AF7013"/>
    <w:rsid w:val="00AF72C6"/>
    <w:rsid w:val="00AF751A"/>
    <w:rsid w:val="00AF75D7"/>
    <w:rsid w:val="00AF77AA"/>
    <w:rsid w:val="00B00E9D"/>
    <w:rsid w:val="00B01373"/>
    <w:rsid w:val="00B01DC6"/>
    <w:rsid w:val="00B02139"/>
    <w:rsid w:val="00B033BA"/>
    <w:rsid w:val="00B04DA6"/>
    <w:rsid w:val="00B04E3D"/>
    <w:rsid w:val="00B0572B"/>
    <w:rsid w:val="00B059D0"/>
    <w:rsid w:val="00B05AA5"/>
    <w:rsid w:val="00B065D9"/>
    <w:rsid w:val="00B107BA"/>
    <w:rsid w:val="00B1187A"/>
    <w:rsid w:val="00B11D7D"/>
    <w:rsid w:val="00B1202F"/>
    <w:rsid w:val="00B123E4"/>
    <w:rsid w:val="00B1254E"/>
    <w:rsid w:val="00B1454A"/>
    <w:rsid w:val="00B16824"/>
    <w:rsid w:val="00B16C5D"/>
    <w:rsid w:val="00B16D39"/>
    <w:rsid w:val="00B17433"/>
    <w:rsid w:val="00B175B6"/>
    <w:rsid w:val="00B20AE0"/>
    <w:rsid w:val="00B212B3"/>
    <w:rsid w:val="00B21C31"/>
    <w:rsid w:val="00B2200C"/>
    <w:rsid w:val="00B22343"/>
    <w:rsid w:val="00B2291C"/>
    <w:rsid w:val="00B22CCE"/>
    <w:rsid w:val="00B22DE8"/>
    <w:rsid w:val="00B23E07"/>
    <w:rsid w:val="00B2400B"/>
    <w:rsid w:val="00B2427C"/>
    <w:rsid w:val="00B243DF"/>
    <w:rsid w:val="00B2453B"/>
    <w:rsid w:val="00B246E7"/>
    <w:rsid w:val="00B2472A"/>
    <w:rsid w:val="00B252D5"/>
    <w:rsid w:val="00B26693"/>
    <w:rsid w:val="00B26D0C"/>
    <w:rsid w:val="00B30283"/>
    <w:rsid w:val="00B306C1"/>
    <w:rsid w:val="00B31495"/>
    <w:rsid w:val="00B3154D"/>
    <w:rsid w:val="00B31DFC"/>
    <w:rsid w:val="00B3203C"/>
    <w:rsid w:val="00B33E3C"/>
    <w:rsid w:val="00B34872"/>
    <w:rsid w:val="00B350F2"/>
    <w:rsid w:val="00B35757"/>
    <w:rsid w:val="00B357F7"/>
    <w:rsid w:val="00B35D29"/>
    <w:rsid w:val="00B3646D"/>
    <w:rsid w:val="00B36A5A"/>
    <w:rsid w:val="00B4007A"/>
    <w:rsid w:val="00B400E2"/>
    <w:rsid w:val="00B411D8"/>
    <w:rsid w:val="00B41DDF"/>
    <w:rsid w:val="00B4245E"/>
    <w:rsid w:val="00B43DCD"/>
    <w:rsid w:val="00B44360"/>
    <w:rsid w:val="00B475ED"/>
    <w:rsid w:val="00B47CC9"/>
    <w:rsid w:val="00B5011D"/>
    <w:rsid w:val="00B503D4"/>
    <w:rsid w:val="00B51D18"/>
    <w:rsid w:val="00B52D80"/>
    <w:rsid w:val="00B52EA2"/>
    <w:rsid w:val="00B53A93"/>
    <w:rsid w:val="00B53F2D"/>
    <w:rsid w:val="00B54088"/>
    <w:rsid w:val="00B544F4"/>
    <w:rsid w:val="00B5510D"/>
    <w:rsid w:val="00B57079"/>
    <w:rsid w:val="00B60C9F"/>
    <w:rsid w:val="00B60F69"/>
    <w:rsid w:val="00B612F8"/>
    <w:rsid w:val="00B61DAD"/>
    <w:rsid w:val="00B62726"/>
    <w:rsid w:val="00B62786"/>
    <w:rsid w:val="00B63473"/>
    <w:rsid w:val="00B64242"/>
    <w:rsid w:val="00B64351"/>
    <w:rsid w:val="00B646E7"/>
    <w:rsid w:val="00B64771"/>
    <w:rsid w:val="00B647C2"/>
    <w:rsid w:val="00B64F59"/>
    <w:rsid w:val="00B66847"/>
    <w:rsid w:val="00B6750E"/>
    <w:rsid w:val="00B67A59"/>
    <w:rsid w:val="00B67EDA"/>
    <w:rsid w:val="00B7031D"/>
    <w:rsid w:val="00B70871"/>
    <w:rsid w:val="00B70BBF"/>
    <w:rsid w:val="00B738EC"/>
    <w:rsid w:val="00B75554"/>
    <w:rsid w:val="00B75A7C"/>
    <w:rsid w:val="00B7676C"/>
    <w:rsid w:val="00B76774"/>
    <w:rsid w:val="00B816B2"/>
    <w:rsid w:val="00B81984"/>
    <w:rsid w:val="00B819B2"/>
    <w:rsid w:val="00B8431A"/>
    <w:rsid w:val="00B848A8"/>
    <w:rsid w:val="00B867A8"/>
    <w:rsid w:val="00B86D46"/>
    <w:rsid w:val="00B87272"/>
    <w:rsid w:val="00B90CF5"/>
    <w:rsid w:val="00B92EB4"/>
    <w:rsid w:val="00B93BA4"/>
    <w:rsid w:val="00B93FF6"/>
    <w:rsid w:val="00B9473A"/>
    <w:rsid w:val="00B94DEE"/>
    <w:rsid w:val="00B950C5"/>
    <w:rsid w:val="00B95873"/>
    <w:rsid w:val="00B96D45"/>
    <w:rsid w:val="00B97039"/>
    <w:rsid w:val="00B978BB"/>
    <w:rsid w:val="00BA12B1"/>
    <w:rsid w:val="00BA1589"/>
    <w:rsid w:val="00BA1AA3"/>
    <w:rsid w:val="00BA217E"/>
    <w:rsid w:val="00BA2722"/>
    <w:rsid w:val="00BA29B0"/>
    <w:rsid w:val="00BA2AB9"/>
    <w:rsid w:val="00BA6718"/>
    <w:rsid w:val="00BA6C6C"/>
    <w:rsid w:val="00BA6D7F"/>
    <w:rsid w:val="00BA736E"/>
    <w:rsid w:val="00BA7F7E"/>
    <w:rsid w:val="00BA7F9E"/>
    <w:rsid w:val="00BB0401"/>
    <w:rsid w:val="00BB2314"/>
    <w:rsid w:val="00BB254D"/>
    <w:rsid w:val="00BB3D51"/>
    <w:rsid w:val="00BB430B"/>
    <w:rsid w:val="00BB4454"/>
    <w:rsid w:val="00BB5A13"/>
    <w:rsid w:val="00BB5BF8"/>
    <w:rsid w:val="00BB614A"/>
    <w:rsid w:val="00BB6B41"/>
    <w:rsid w:val="00BB75FC"/>
    <w:rsid w:val="00BB7A45"/>
    <w:rsid w:val="00BC081C"/>
    <w:rsid w:val="00BC0962"/>
    <w:rsid w:val="00BC0AFA"/>
    <w:rsid w:val="00BC0B46"/>
    <w:rsid w:val="00BC0B47"/>
    <w:rsid w:val="00BC0E57"/>
    <w:rsid w:val="00BC2350"/>
    <w:rsid w:val="00BC268C"/>
    <w:rsid w:val="00BC4110"/>
    <w:rsid w:val="00BC578B"/>
    <w:rsid w:val="00BC6E36"/>
    <w:rsid w:val="00BC7507"/>
    <w:rsid w:val="00BC77B4"/>
    <w:rsid w:val="00BC7914"/>
    <w:rsid w:val="00BD05FB"/>
    <w:rsid w:val="00BD0615"/>
    <w:rsid w:val="00BD27AF"/>
    <w:rsid w:val="00BD2B6C"/>
    <w:rsid w:val="00BD350F"/>
    <w:rsid w:val="00BD3DF1"/>
    <w:rsid w:val="00BD3F58"/>
    <w:rsid w:val="00BD5603"/>
    <w:rsid w:val="00BD63DE"/>
    <w:rsid w:val="00BD6AD5"/>
    <w:rsid w:val="00BD7797"/>
    <w:rsid w:val="00BD7A41"/>
    <w:rsid w:val="00BD7E4E"/>
    <w:rsid w:val="00BE2275"/>
    <w:rsid w:val="00BE229F"/>
    <w:rsid w:val="00BE2581"/>
    <w:rsid w:val="00BE3D99"/>
    <w:rsid w:val="00BE4D7B"/>
    <w:rsid w:val="00BE581C"/>
    <w:rsid w:val="00BE5B51"/>
    <w:rsid w:val="00BE670A"/>
    <w:rsid w:val="00BE6BB6"/>
    <w:rsid w:val="00BE7338"/>
    <w:rsid w:val="00BF063E"/>
    <w:rsid w:val="00BF1234"/>
    <w:rsid w:val="00BF2692"/>
    <w:rsid w:val="00BF2AFA"/>
    <w:rsid w:val="00BF2C1D"/>
    <w:rsid w:val="00BF2E42"/>
    <w:rsid w:val="00BF3E8C"/>
    <w:rsid w:val="00BF414A"/>
    <w:rsid w:val="00BF4C42"/>
    <w:rsid w:val="00BF55EE"/>
    <w:rsid w:val="00BF68C9"/>
    <w:rsid w:val="00BF7288"/>
    <w:rsid w:val="00BF7AAD"/>
    <w:rsid w:val="00C006F6"/>
    <w:rsid w:val="00C0140D"/>
    <w:rsid w:val="00C03358"/>
    <w:rsid w:val="00C038C8"/>
    <w:rsid w:val="00C04AF6"/>
    <w:rsid w:val="00C04C07"/>
    <w:rsid w:val="00C0514A"/>
    <w:rsid w:val="00C0540C"/>
    <w:rsid w:val="00C0617C"/>
    <w:rsid w:val="00C0650E"/>
    <w:rsid w:val="00C07915"/>
    <w:rsid w:val="00C07E1C"/>
    <w:rsid w:val="00C07E74"/>
    <w:rsid w:val="00C100C9"/>
    <w:rsid w:val="00C101FF"/>
    <w:rsid w:val="00C104E8"/>
    <w:rsid w:val="00C10A9C"/>
    <w:rsid w:val="00C10D54"/>
    <w:rsid w:val="00C10F7A"/>
    <w:rsid w:val="00C126B7"/>
    <w:rsid w:val="00C12919"/>
    <w:rsid w:val="00C12CE4"/>
    <w:rsid w:val="00C1382F"/>
    <w:rsid w:val="00C1429E"/>
    <w:rsid w:val="00C14523"/>
    <w:rsid w:val="00C153BB"/>
    <w:rsid w:val="00C15798"/>
    <w:rsid w:val="00C15C52"/>
    <w:rsid w:val="00C17257"/>
    <w:rsid w:val="00C1759F"/>
    <w:rsid w:val="00C17CBD"/>
    <w:rsid w:val="00C17D4A"/>
    <w:rsid w:val="00C22774"/>
    <w:rsid w:val="00C23246"/>
    <w:rsid w:val="00C23809"/>
    <w:rsid w:val="00C244BD"/>
    <w:rsid w:val="00C24731"/>
    <w:rsid w:val="00C249FA"/>
    <w:rsid w:val="00C25612"/>
    <w:rsid w:val="00C25D80"/>
    <w:rsid w:val="00C26283"/>
    <w:rsid w:val="00C26C1E"/>
    <w:rsid w:val="00C30442"/>
    <w:rsid w:val="00C30E6F"/>
    <w:rsid w:val="00C30FD3"/>
    <w:rsid w:val="00C32A13"/>
    <w:rsid w:val="00C32E59"/>
    <w:rsid w:val="00C33855"/>
    <w:rsid w:val="00C33AD1"/>
    <w:rsid w:val="00C34109"/>
    <w:rsid w:val="00C348C1"/>
    <w:rsid w:val="00C34ECB"/>
    <w:rsid w:val="00C3649A"/>
    <w:rsid w:val="00C36513"/>
    <w:rsid w:val="00C41EB1"/>
    <w:rsid w:val="00C43D5B"/>
    <w:rsid w:val="00C44A05"/>
    <w:rsid w:val="00C44E86"/>
    <w:rsid w:val="00C4522E"/>
    <w:rsid w:val="00C456D8"/>
    <w:rsid w:val="00C458B6"/>
    <w:rsid w:val="00C46224"/>
    <w:rsid w:val="00C46B28"/>
    <w:rsid w:val="00C47E63"/>
    <w:rsid w:val="00C50A11"/>
    <w:rsid w:val="00C5223A"/>
    <w:rsid w:val="00C52CCA"/>
    <w:rsid w:val="00C5354C"/>
    <w:rsid w:val="00C535DB"/>
    <w:rsid w:val="00C54206"/>
    <w:rsid w:val="00C54472"/>
    <w:rsid w:val="00C5494B"/>
    <w:rsid w:val="00C549AC"/>
    <w:rsid w:val="00C570E1"/>
    <w:rsid w:val="00C5725A"/>
    <w:rsid w:val="00C605F3"/>
    <w:rsid w:val="00C60CA3"/>
    <w:rsid w:val="00C6104E"/>
    <w:rsid w:val="00C6156B"/>
    <w:rsid w:val="00C61753"/>
    <w:rsid w:val="00C63AC8"/>
    <w:rsid w:val="00C63C85"/>
    <w:rsid w:val="00C63E3E"/>
    <w:rsid w:val="00C64531"/>
    <w:rsid w:val="00C64983"/>
    <w:rsid w:val="00C6517E"/>
    <w:rsid w:val="00C66660"/>
    <w:rsid w:val="00C668D7"/>
    <w:rsid w:val="00C670B7"/>
    <w:rsid w:val="00C6730E"/>
    <w:rsid w:val="00C6773B"/>
    <w:rsid w:val="00C67BF3"/>
    <w:rsid w:val="00C67FE0"/>
    <w:rsid w:val="00C710D6"/>
    <w:rsid w:val="00C7125D"/>
    <w:rsid w:val="00C7153A"/>
    <w:rsid w:val="00C715C8"/>
    <w:rsid w:val="00C7192F"/>
    <w:rsid w:val="00C720A1"/>
    <w:rsid w:val="00C724B5"/>
    <w:rsid w:val="00C72E54"/>
    <w:rsid w:val="00C740AD"/>
    <w:rsid w:val="00C74691"/>
    <w:rsid w:val="00C74D02"/>
    <w:rsid w:val="00C75810"/>
    <w:rsid w:val="00C75921"/>
    <w:rsid w:val="00C75A52"/>
    <w:rsid w:val="00C7629D"/>
    <w:rsid w:val="00C764DB"/>
    <w:rsid w:val="00C765D0"/>
    <w:rsid w:val="00C76A4F"/>
    <w:rsid w:val="00C77187"/>
    <w:rsid w:val="00C77915"/>
    <w:rsid w:val="00C80159"/>
    <w:rsid w:val="00C804D3"/>
    <w:rsid w:val="00C80527"/>
    <w:rsid w:val="00C80B09"/>
    <w:rsid w:val="00C80D1D"/>
    <w:rsid w:val="00C818C9"/>
    <w:rsid w:val="00C81B97"/>
    <w:rsid w:val="00C82D79"/>
    <w:rsid w:val="00C841B6"/>
    <w:rsid w:val="00C8466F"/>
    <w:rsid w:val="00C8586B"/>
    <w:rsid w:val="00C85C64"/>
    <w:rsid w:val="00C86BDE"/>
    <w:rsid w:val="00C87395"/>
    <w:rsid w:val="00C878BE"/>
    <w:rsid w:val="00C9010B"/>
    <w:rsid w:val="00C90504"/>
    <w:rsid w:val="00C9162A"/>
    <w:rsid w:val="00C919FA"/>
    <w:rsid w:val="00C926BC"/>
    <w:rsid w:val="00C9281C"/>
    <w:rsid w:val="00C93848"/>
    <w:rsid w:val="00C93ADC"/>
    <w:rsid w:val="00C93DBD"/>
    <w:rsid w:val="00C93DC9"/>
    <w:rsid w:val="00CA00E0"/>
    <w:rsid w:val="00CA0635"/>
    <w:rsid w:val="00CA0F86"/>
    <w:rsid w:val="00CA120F"/>
    <w:rsid w:val="00CA1598"/>
    <w:rsid w:val="00CA1CA3"/>
    <w:rsid w:val="00CA377A"/>
    <w:rsid w:val="00CA413F"/>
    <w:rsid w:val="00CA4318"/>
    <w:rsid w:val="00CA4BCF"/>
    <w:rsid w:val="00CA4D2D"/>
    <w:rsid w:val="00CA5379"/>
    <w:rsid w:val="00CA59A8"/>
    <w:rsid w:val="00CA6115"/>
    <w:rsid w:val="00CA7242"/>
    <w:rsid w:val="00CA7940"/>
    <w:rsid w:val="00CB4249"/>
    <w:rsid w:val="00CB42A6"/>
    <w:rsid w:val="00CB4445"/>
    <w:rsid w:val="00CB6246"/>
    <w:rsid w:val="00CB67EF"/>
    <w:rsid w:val="00CB7D37"/>
    <w:rsid w:val="00CC0CF3"/>
    <w:rsid w:val="00CC0D77"/>
    <w:rsid w:val="00CC142E"/>
    <w:rsid w:val="00CC1D6D"/>
    <w:rsid w:val="00CC3100"/>
    <w:rsid w:val="00CC35F6"/>
    <w:rsid w:val="00CC38E0"/>
    <w:rsid w:val="00CC466E"/>
    <w:rsid w:val="00CC46A5"/>
    <w:rsid w:val="00CC4B2A"/>
    <w:rsid w:val="00CC5801"/>
    <w:rsid w:val="00CC59D4"/>
    <w:rsid w:val="00CC5A4B"/>
    <w:rsid w:val="00CC5D1C"/>
    <w:rsid w:val="00CC5F8F"/>
    <w:rsid w:val="00CC6638"/>
    <w:rsid w:val="00CC6DF0"/>
    <w:rsid w:val="00CC737D"/>
    <w:rsid w:val="00CC7FE2"/>
    <w:rsid w:val="00CD07E0"/>
    <w:rsid w:val="00CD11CE"/>
    <w:rsid w:val="00CD1DC7"/>
    <w:rsid w:val="00CD2571"/>
    <w:rsid w:val="00CD2684"/>
    <w:rsid w:val="00CD29DD"/>
    <w:rsid w:val="00CD3D5E"/>
    <w:rsid w:val="00CD4A3E"/>
    <w:rsid w:val="00CD4CC3"/>
    <w:rsid w:val="00CD58E5"/>
    <w:rsid w:val="00CD6026"/>
    <w:rsid w:val="00CD6625"/>
    <w:rsid w:val="00CD7251"/>
    <w:rsid w:val="00CD75A9"/>
    <w:rsid w:val="00CD7A8E"/>
    <w:rsid w:val="00CE1445"/>
    <w:rsid w:val="00CE170A"/>
    <w:rsid w:val="00CE2910"/>
    <w:rsid w:val="00CE2A55"/>
    <w:rsid w:val="00CE2B0C"/>
    <w:rsid w:val="00CE31BA"/>
    <w:rsid w:val="00CE349B"/>
    <w:rsid w:val="00CE3E18"/>
    <w:rsid w:val="00CE57EF"/>
    <w:rsid w:val="00CE6BF2"/>
    <w:rsid w:val="00CE7DAF"/>
    <w:rsid w:val="00CF10F5"/>
    <w:rsid w:val="00CF1815"/>
    <w:rsid w:val="00CF1E92"/>
    <w:rsid w:val="00CF1FBE"/>
    <w:rsid w:val="00CF234B"/>
    <w:rsid w:val="00CF2FCF"/>
    <w:rsid w:val="00CF3A9B"/>
    <w:rsid w:val="00CF448A"/>
    <w:rsid w:val="00CF463F"/>
    <w:rsid w:val="00CF52F1"/>
    <w:rsid w:val="00CF5471"/>
    <w:rsid w:val="00CF6111"/>
    <w:rsid w:val="00CF7C0D"/>
    <w:rsid w:val="00CF7E05"/>
    <w:rsid w:val="00D000AE"/>
    <w:rsid w:val="00D00215"/>
    <w:rsid w:val="00D01228"/>
    <w:rsid w:val="00D02A48"/>
    <w:rsid w:val="00D02C9C"/>
    <w:rsid w:val="00D02E66"/>
    <w:rsid w:val="00D030EB"/>
    <w:rsid w:val="00D0412C"/>
    <w:rsid w:val="00D0469E"/>
    <w:rsid w:val="00D04CFC"/>
    <w:rsid w:val="00D05382"/>
    <w:rsid w:val="00D05E6C"/>
    <w:rsid w:val="00D0614C"/>
    <w:rsid w:val="00D0665E"/>
    <w:rsid w:val="00D068FB"/>
    <w:rsid w:val="00D06C05"/>
    <w:rsid w:val="00D06E7A"/>
    <w:rsid w:val="00D100A3"/>
    <w:rsid w:val="00D10204"/>
    <w:rsid w:val="00D10493"/>
    <w:rsid w:val="00D10F81"/>
    <w:rsid w:val="00D11C81"/>
    <w:rsid w:val="00D11F49"/>
    <w:rsid w:val="00D124FF"/>
    <w:rsid w:val="00D12C87"/>
    <w:rsid w:val="00D12E85"/>
    <w:rsid w:val="00D13706"/>
    <w:rsid w:val="00D139E1"/>
    <w:rsid w:val="00D1410A"/>
    <w:rsid w:val="00D14216"/>
    <w:rsid w:val="00D146EA"/>
    <w:rsid w:val="00D14A67"/>
    <w:rsid w:val="00D157D1"/>
    <w:rsid w:val="00D15B2B"/>
    <w:rsid w:val="00D15CDD"/>
    <w:rsid w:val="00D15E0A"/>
    <w:rsid w:val="00D16676"/>
    <w:rsid w:val="00D17190"/>
    <w:rsid w:val="00D17365"/>
    <w:rsid w:val="00D17BE6"/>
    <w:rsid w:val="00D17E07"/>
    <w:rsid w:val="00D2016D"/>
    <w:rsid w:val="00D20438"/>
    <w:rsid w:val="00D214AA"/>
    <w:rsid w:val="00D219BB"/>
    <w:rsid w:val="00D21A56"/>
    <w:rsid w:val="00D21DD0"/>
    <w:rsid w:val="00D2341F"/>
    <w:rsid w:val="00D237DF"/>
    <w:rsid w:val="00D23DF3"/>
    <w:rsid w:val="00D23F49"/>
    <w:rsid w:val="00D24CCC"/>
    <w:rsid w:val="00D26594"/>
    <w:rsid w:val="00D26AAE"/>
    <w:rsid w:val="00D278BF"/>
    <w:rsid w:val="00D30BBE"/>
    <w:rsid w:val="00D31D9B"/>
    <w:rsid w:val="00D32371"/>
    <w:rsid w:val="00D327A6"/>
    <w:rsid w:val="00D330C5"/>
    <w:rsid w:val="00D3319A"/>
    <w:rsid w:val="00D335C4"/>
    <w:rsid w:val="00D33CE9"/>
    <w:rsid w:val="00D34006"/>
    <w:rsid w:val="00D35196"/>
    <w:rsid w:val="00D351C1"/>
    <w:rsid w:val="00D355F0"/>
    <w:rsid w:val="00D35631"/>
    <w:rsid w:val="00D35AA0"/>
    <w:rsid w:val="00D369C5"/>
    <w:rsid w:val="00D37423"/>
    <w:rsid w:val="00D379EA"/>
    <w:rsid w:val="00D37DAE"/>
    <w:rsid w:val="00D40DA9"/>
    <w:rsid w:val="00D413FD"/>
    <w:rsid w:val="00D41615"/>
    <w:rsid w:val="00D427B2"/>
    <w:rsid w:val="00D42892"/>
    <w:rsid w:val="00D428FD"/>
    <w:rsid w:val="00D429CA"/>
    <w:rsid w:val="00D43B6C"/>
    <w:rsid w:val="00D4441B"/>
    <w:rsid w:val="00D44F2B"/>
    <w:rsid w:val="00D4576D"/>
    <w:rsid w:val="00D458D5"/>
    <w:rsid w:val="00D46D70"/>
    <w:rsid w:val="00D4764D"/>
    <w:rsid w:val="00D50238"/>
    <w:rsid w:val="00D5073C"/>
    <w:rsid w:val="00D50F89"/>
    <w:rsid w:val="00D5128B"/>
    <w:rsid w:val="00D51C65"/>
    <w:rsid w:val="00D53163"/>
    <w:rsid w:val="00D536CB"/>
    <w:rsid w:val="00D53ED9"/>
    <w:rsid w:val="00D54106"/>
    <w:rsid w:val="00D542CC"/>
    <w:rsid w:val="00D5492F"/>
    <w:rsid w:val="00D552AD"/>
    <w:rsid w:val="00D55504"/>
    <w:rsid w:val="00D55A69"/>
    <w:rsid w:val="00D56E37"/>
    <w:rsid w:val="00D57ACF"/>
    <w:rsid w:val="00D600BA"/>
    <w:rsid w:val="00D60F7D"/>
    <w:rsid w:val="00D610C5"/>
    <w:rsid w:val="00D61947"/>
    <w:rsid w:val="00D61EBE"/>
    <w:rsid w:val="00D6301F"/>
    <w:rsid w:val="00D63092"/>
    <w:rsid w:val="00D6333A"/>
    <w:rsid w:val="00D64B4C"/>
    <w:rsid w:val="00D655C9"/>
    <w:rsid w:val="00D6566D"/>
    <w:rsid w:val="00D65F08"/>
    <w:rsid w:val="00D66188"/>
    <w:rsid w:val="00D667E0"/>
    <w:rsid w:val="00D66989"/>
    <w:rsid w:val="00D669EE"/>
    <w:rsid w:val="00D6732F"/>
    <w:rsid w:val="00D706CE"/>
    <w:rsid w:val="00D70962"/>
    <w:rsid w:val="00D71650"/>
    <w:rsid w:val="00D71A20"/>
    <w:rsid w:val="00D724D6"/>
    <w:rsid w:val="00D7262A"/>
    <w:rsid w:val="00D73C86"/>
    <w:rsid w:val="00D73EE7"/>
    <w:rsid w:val="00D74606"/>
    <w:rsid w:val="00D746F5"/>
    <w:rsid w:val="00D74EDA"/>
    <w:rsid w:val="00D74F1E"/>
    <w:rsid w:val="00D75B5D"/>
    <w:rsid w:val="00D75CA5"/>
    <w:rsid w:val="00D76119"/>
    <w:rsid w:val="00D76281"/>
    <w:rsid w:val="00D766FD"/>
    <w:rsid w:val="00D76CD4"/>
    <w:rsid w:val="00D77C52"/>
    <w:rsid w:val="00D77CB2"/>
    <w:rsid w:val="00D80D4E"/>
    <w:rsid w:val="00D823CF"/>
    <w:rsid w:val="00D82C4C"/>
    <w:rsid w:val="00D84CA1"/>
    <w:rsid w:val="00D855CA"/>
    <w:rsid w:val="00D857E0"/>
    <w:rsid w:val="00D86490"/>
    <w:rsid w:val="00D876C1"/>
    <w:rsid w:val="00D918E8"/>
    <w:rsid w:val="00D919F6"/>
    <w:rsid w:val="00D91A68"/>
    <w:rsid w:val="00D9240F"/>
    <w:rsid w:val="00D9277B"/>
    <w:rsid w:val="00D92CA6"/>
    <w:rsid w:val="00D93073"/>
    <w:rsid w:val="00D9325E"/>
    <w:rsid w:val="00D932B1"/>
    <w:rsid w:val="00D94DAB"/>
    <w:rsid w:val="00D962F4"/>
    <w:rsid w:val="00DA0B52"/>
    <w:rsid w:val="00DA16FA"/>
    <w:rsid w:val="00DA1E53"/>
    <w:rsid w:val="00DA4ABB"/>
    <w:rsid w:val="00DA5488"/>
    <w:rsid w:val="00DA7BA9"/>
    <w:rsid w:val="00DB0056"/>
    <w:rsid w:val="00DB070D"/>
    <w:rsid w:val="00DB0B42"/>
    <w:rsid w:val="00DB0BF2"/>
    <w:rsid w:val="00DB0CDC"/>
    <w:rsid w:val="00DB183D"/>
    <w:rsid w:val="00DB1E18"/>
    <w:rsid w:val="00DB2805"/>
    <w:rsid w:val="00DB3A23"/>
    <w:rsid w:val="00DB44DC"/>
    <w:rsid w:val="00DB4B66"/>
    <w:rsid w:val="00DB524F"/>
    <w:rsid w:val="00DB52D7"/>
    <w:rsid w:val="00DB5AD9"/>
    <w:rsid w:val="00DB5E69"/>
    <w:rsid w:val="00DB5F33"/>
    <w:rsid w:val="00DB78F9"/>
    <w:rsid w:val="00DB7B00"/>
    <w:rsid w:val="00DB7D45"/>
    <w:rsid w:val="00DC08F0"/>
    <w:rsid w:val="00DC2A85"/>
    <w:rsid w:val="00DC3045"/>
    <w:rsid w:val="00DC3812"/>
    <w:rsid w:val="00DC3D3B"/>
    <w:rsid w:val="00DC4288"/>
    <w:rsid w:val="00DC5886"/>
    <w:rsid w:val="00DC59A7"/>
    <w:rsid w:val="00DC6309"/>
    <w:rsid w:val="00DC6594"/>
    <w:rsid w:val="00DD05B0"/>
    <w:rsid w:val="00DD073C"/>
    <w:rsid w:val="00DD161A"/>
    <w:rsid w:val="00DD33D7"/>
    <w:rsid w:val="00DD3E34"/>
    <w:rsid w:val="00DD5139"/>
    <w:rsid w:val="00DD525A"/>
    <w:rsid w:val="00DD54B6"/>
    <w:rsid w:val="00DD5DAF"/>
    <w:rsid w:val="00DD60BB"/>
    <w:rsid w:val="00DD68BF"/>
    <w:rsid w:val="00DD6D8C"/>
    <w:rsid w:val="00DD702D"/>
    <w:rsid w:val="00DE001A"/>
    <w:rsid w:val="00DE0806"/>
    <w:rsid w:val="00DE20B0"/>
    <w:rsid w:val="00DE3BB4"/>
    <w:rsid w:val="00DE3C2B"/>
    <w:rsid w:val="00DE4B3B"/>
    <w:rsid w:val="00DE4F84"/>
    <w:rsid w:val="00DE5936"/>
    <w:rsid w:val="00DE5DDA"/>
    <w:rsid w:val="00DE5DE7"/>
    <w:rsid w:val="00DE65A3"/>
    <w:rsid w:val="00DE67E3"/>
    <w:rsid w:val="00DE6D07"/>
    <w:rsid w:val="00DE7305"/>
    <w:rsid w:val="00DE7B44"/>
    <w:rsid w:val="00DE7FF6"/>
    <w:rsid w:val="00DF15F0"/>
    <w:rsid w:val="00DF1830"/>
    <w:rsid w:val="00DF1EBE"/>
    <w:rsid w:val="00DF24C8"/>
    <w:rsid w:val="00DF2571"/>
    <w:rsid w:val="00DF25CD"/>
    <w:rsid w:val="00DF27AF"/>
    <w:rsid w:val="00DF2C96"/>
    <w:rsid w:val="00DF366F"/>
    <w:rsid w:val="00DF41B9"/>
    <w:rsid w:val="00DF496D"/>
    <w:rsid w:val="00DF4EDF"/>
    <w:rsid w:val="00DF5840"/>
    <w:rsid w:val="00DF5B10"/>
    <w:rsid w:val="00DF5C6F"/>
    <w:rsid w:val="00DF5F9E"/>
    <w:rsid w:val="00DF63EC"/>
    <w:rsid w:val="00DF661C"/>
    <w:rsid w:val="00DF709B"/>
    <w:rsid w:val="00DF783C"/>
    <w:rsid w:val="00E0079E"/>
    <w:rsid w:val="00E01539"/>
    <w:rsid w:val="00E01CF8"/>
    <w:rsid w:val="00E01D22"/>
    <w:rsid w:val="00E01E25"/>
    <w:rsid w:val="00E02637"/>
    <w:rsid w:val="00E03BBA"/>
    <w:rsid w:val="00E043BF"/>
    <w:rsid w:val="00E04692"/>
    <w:rsid w:val="00E04960"/>
    <w:rsid w:val="00E04A23"/>
    <w:rsid w:val="00E04C97"/>
    <w:rsid w:val="00E057F3"/>
    <w:rsid w:val="00E05BE0"/>
    <w:rsid w:val="00E06626"/>
    <w:rsid w:val="00E06C71"/>
    <w:rsid w:val="00E071E1"/>
    <w:rsid w:val="00E071E9"/>
    <w:rsid w:val="00E10231"/>
    <w:rsid w:val="00E10AEF"/>
    <w:rsid w:val="00E11693"/>
    <w:rsid w:val="00E11747"/>
    <w:rsid w:val="00E11BE3"/>
    <w:rsid w:val="00E135FD"/>
    <w:rsid w:val="00E1629B"/>
    <w:rsid w:val="00E167DD"/>
    <w:rsid w:val="00E1729C"/>
    <w:rsid w:val="00E20460"/>
    <w:rsid w:val="00E20E50"/>
    <w:rsid w:val="00E2174A"/>
    <w:rsid w:val="00E2255D"/>
    <w:rsid w:val="00E23388"/>
    <w:rsid w:val="00E233FA"/>
    <w:rsid w:val="00E243B8"/>
    <w:rsid w:val="00E24450"/>
    <w:rsid w:val="00E24EF2"/>
    <w:rsid w:val="00E25504"/>
    <w:rsid w:val="00E25B72"/>
    <w:rsid w:val="00E25F92"/>
    <w:rsid w:val="00E26DB4"/>
    <w:rsid w:val="00E27F97"/>
    <w:rsid w:val="00E30A9C"/>
    <w:rsid w:val="00E31862"/>
    <w:rsid w:val="00E328BE"/>
    <w:rsid w:val="00E32900"/>
    <w:rsid w:val="00E33558"/>
    <w:rsid w:val="00E33B11"/>
    <w:rsid w:val="00E3647E"/>
    <w:rsid w:val="00E36B93"/>
    <w:rsid w:val="00E37F2E"/>
    <w:rsid w:val="00E4122A"/>
    <w:rsid w:val="00E41DF7"/>
    <w:rsid w:val="00E41FB9"/>
    <w:rsid w:val="00E421FE"/>
    <w:rsid w:val="00E42AAF"/>
    <w:rsid w:val="00E42B4C"/>
    <w:rsid w:val="00E42CB3"/>
    <w:rsid w:val="00E43587"/>
    <w:rsid w:val="00E449E4"/>
    <w:rsid w:val="00E44EBA"/>
    <w:rsid w:val="00E44ED9"/>
    <w:rsid w:val="00E450BA"/>
    <w:rsid w:val="00E4520B"/>
    <w:rsid w:val="00E45D3E"/>
    <w:rsid w:val="00E45FEB"/>
    <w:rsid w:val="00E4691A"/>
    <w:rsid w:val="00E50AAC"/>
    <w:rsid w:val="00E526BB"/>
    <w:rsid w:val="00E529AE"/>
    <w:rsid w:val="00E54964"/>
    <w:rsid w:val="00E54E78"/>
    <w:rsid w:val="00E55114"/>
    <w:rsid w:val="00E55504"/>
    <w:rsid w:val="00E556E5"/>
    <w:rsid w:val="00E55C55"/>
    <w:rsid w:val="00E56A31"/>
    <w:rsid w:val="00E56A5B"/>
    <w:rsid w:val="00E56E68"/>
    <w:rsid w:val="00E572A4"/>
    <w:rsid w:val="00E575AE"/>
    <w:rsid w:val="00E57E1E"/>
    <w:rsid w:val="00E57F6A"/>
    <w:rsid w:val="00E57FB7"/>
    <w:rsid w:val="00E57FC1"/>
    <w:rsid w:val="00E602EE"/>
    <w:rsid w:val="00E62538"/>
    <w:rsid w:val="00E62E43"/>
    <w:rsid w:val="00E63262"/>
    <w:rsid w:val="00E63284"/>
    <w:rsid w:val="00E63567"/>
    <w:rsid w:val="00E63A47"/>
    <w:rsid w:val="00E63BEB"/>
    <w:rsid w:val="00E64357"/>
    <w:rsid w:val="00E645D5"/>
    <w:rsid w:val="00E66136"/>
    <w:rsid w:val="00E66430"/>
    <w:rsid w:val="00E672FF"/>
    <w:rsid w:val="00E67659"/>
    <w:rsid w:val="00E67B9A"/>
    <w:rsid w:val="00E67E54"/>
    <w:rsid w:val="00E711D7"/>
    <w:rsid w:val="00E713C6"/>
    <w:rsid w:val="00E7219E"/>
    <w:rsid w:val="00E726EA"/>
    <w:rsid w:val="00E73009"/>
    <w:rsid w:val="00E739DF"/>
    <w:rsid w:val="00E749ED"/>
    <w:rsid w:val="00E74CCD"/>
    <w:rsid w:val="00E754B9"/>
    <w:rsid w:val="00E7623F"/>
    <w:rsid w:val="00E80104"/>
    <w:rsid w:val="00E823FA"/>
    <w:rsid w:val="00E83815"/>
    <w:rsid w:val="00E83921"/>
    <w:rsid w:val="00E84647"/>
    <w:rsid w:val="00E847E6"/>
    <w:rsid w:val="00E84D56"/>
    <w:rsid w:val="00E862EE"/>
    <w:rsid w:val="00E86CC3"/>
    <w:rsid w:val="00E8706C"/>
    <w:rsid w:val="00E90218"/>
    <w:rsid w:val="00E90DAF"/>
    <w:rsid w:val="00E91B03"/>
    <w:rsid w:val="00E91C26"/>
    <w:rsid w:val="00E91D69"/>
    <w:rsid w:val="00E9314B"/>
    <w:rsid w:val="00E937C3"/>
    <w:rsid w:val="00E93A96"/>
    <w:rsid w:val="00E93C88"/>
    <w:rsid w:val="00E943E0"/>
    <w:rsid w:val="00E94C6C"/>
    <w:rsid w:val="00E96A60"/>
    <w:rsid w:val="00E96EDD"/>
    <w:rsid w:val="00E973D7"/>
    <w:rsid w:val="00E974C4"/>
    <w:rsid w:val="00EA005F"/>
    <w:rsid w:val="00EA3593"/>
    <w:rsid w:val="00EA39D7"/>
    <w:rsid w:val="00EA3EAC"/>
    <w:rsid w:val="00EA3F11"/>
    <w:rsid w:val="00EA54BB"/>
    <w:rsid w:val="00EA6063"/>
    <w:rsid w:val="00EA6335"/>
    <w:rsid w:val="00EA7941"/>
    <w:rsid w:val="00EA7F95"/>
    <w:rsid w:val="00EB3984"/>
    <w:rsid w:val="00EB3EDF"/>
    <w:rsid w:val="00EB40CB"/>
    <w:rsid w:val="00EB41C9"/>
    <w:rsid w:val="00EB495B"/>
    <w:rsid w:val="00EB52DD"/>
    <w:rsid w:val="00EB5446"/>
    <w:rsid w:val="00EB567A"/>
    <w:rsid w:val="00EB5F60"/>
    <w:rsid w:val="00EB618F"/>
    <w:rsid w:val="00EB6783"/>
    <w:rsid w:val="00EB7535"/>
    <w:rsid w:val="00EC02C0"/>
    <w:rsid w:val="00EC04BA"/>
    <w:rsid w:val="00EC100E"/>
    <w:rsid w:val="00EC1821"/>
    <w:rsid w:val="00EC3391"/>
    <w:rsid w:val="00EC3916"/>
    <w:rsid w:val="00EC4539"/>
    <w:rsid w:val="00EC521B"/>
    <w:rsid w:val="00EC52E2"/>
    <w:rsid w:val="00EC54E4"/>
    <w:rsid w:val="00EC7B80"/>
    <w:rsid w:val="00ED068F"/>
    <w:rsid w:val="00ED0999"/>
    <w:rsid w:val="00ED123E"/>
    <w:rsid w:val="00ED2680"/>
    <w:rsid w:val="00ED3794"/>
    <w:rsid w:val="00ED487B"/>
    <w:rsid w:val="00ED53F1"/>
    <w:rsid w:val="00ED642D"/>
    <w:rsid w:val="00ED75BB"/>
    <w:rsid w:val="00EE081E"/>
    <w:rsid w:val="00EE1807"/>
    <w:rsid w:val="00EE20BE"/>
    <w:rsid w:val="00EE22F4"/>
    <w:rsid w:val="00EE29A8"/>
    <w:rsid w:val="00EE2FA5"/>
    <w:rsid w:val="00EE34EC"/>
    <w:rsid w:val="00EE3AFA"/>
    <w:rsid w:val="00EE3C6B"/>
    <w:rsid w:val="00EE42B4"/>
    <w:rsid w:val="00EE443C"/>
    <w:rsid w:val="00EE570E"/>
    <w:rsid w:val="00EE611E"/>
    <w:rsid w:val="00EE6237"/>
    <w:rsid w:val="00EE69E8"/>
    <w:rsid w:val="00EE6C52"/>
    <w:rsid w:val="00EE79DC"/>
    <w:rsid w:val="00EF19A8"/>
    <w:rsid w:val="00EF1D39"/>
    <w:rsid w:val="00EF21D2"/>
    <w:rsid w:val="00EF272B"/>
    <w:rsid w:val="00EF3379"/>
    <w:rsid w:val="00EF41A2"/>
    <w:rsid w:val="00EF4D90"/>
    <w:rsid w:val="00EF555E"/>
    <w:rsid w:val="00EF5911"/>
    <w:rsid w:val="00EF629B"/>
    <w:rsid w:val="00EF6310"/>
    <w:rsid w:val="00EF6950"/>
    <w:rsid w:val="00EF6D05"/>
    <w:rsid w:val="00F021F5"/>
    <w:rsid w:val="00F0339E"/>
    <w:rsid w:val="00F0392A"/>
    <w:rsid w:val="00F03AF1"/>
    <w:rsid w:val="00F040A5"/>
    <w:rsid w:val="00F0542B"/>
    <w:rsid w:val="00F058A7"/>
    <w:rsid w:val="00F065BC"/>
    <w:rsid w:val="00F065EE"/>
    <w:rsid w:val="00F0792E"/>
    <w:rsid w:val="00F07C8E"/>
    <w:rsid w:val="00F07F1D"/>
    <w:rsid w:val="00F10E21"/>
    <w:rsid w:val="00F11C78"/>
    <w:rsid w:val="00F12782"/>
    <w:rsid w:val="00F1353C"/>
    <w:rsid w:val="00F13858"/>
    <w:rsid w:val="00F14977"/>
    <w:rsid w:val="00F158B1"/>
    <w:rsid w:val="00F16BA7"/>
    <w:rsid w:val="00F17290"/>
    <w:rsid w:val="00F17740"/>
    <w:rsid w:val="00F20682"/>
    <w:rsid w:val="00F206D0"/>
    <w:rsid w:val="00F2150A"/>
    <w:rsid w:val="00F222A9"/>
    <w:rsid w:val="00F23442"/>
    <w:rsid w:val="00F234F9"/>
    <w:rsid w:val="00F24A83"/>
    <w:rsid w:val="00F24F60"/>
    <w:rsid w:val="00F2528C"/>
    <w:rsid w:val="00F2567D"/>
    <w:rsid w:val="00F32002"/>
    <w:rsid w:val="00F32DA4"/>
    <w:rsid w:val="00F3551D"/>
    <w:rsid w:val="00F35552"/>
    <w:rsid w:val="00F3588F"/>
    <w:rsid w:val="00F35C2E"/>
    <w:rsid w:val="00F36182"/>
    <w:rsid w:val="00F36219"/>
    <w:rsid w:val="00F37B74"/>
    <w:rsid w:val="00F40B14"/>
    <w:rsid w:val="00F40C84"/>
    <w:rsid w:val="00F40CC0"/>
    <w:rsid w:val="00F41391"/>
    <w:rsid w:val="00F41BEB"/>
    <w:rsid w:val="00F41C94"/>
    <w:rsid w:val="00F43456"/>
    <w:rsid w:val="00F43EA7"/>
    <w:rsid w:val="00F44336"/>
    <w:rsid w:val="00F44AE7"/>
    <w:rsid w:val="00F47135"/>
    <w:rsid w:val="00F4735A"/>
    <w:rsid w:val="00F47604"/>
    <w:rsid w:val="00F47671"/>
    <w:rsid w:val="00F47A5B"/>
    <w:rsid w:val="00F50870"/>
    <w:rsid w:val="00F50B85"/>
    <w:rsid w:val="00F50DED"/>
    <w:rsid w:val="00F517DE"/>
    <w:rsid w:val="00F518BF"/>
    <w:rsid w:val="00F5270A"/>
    <w:rsid w:val="00F531E5"/>
    <w:rsid w:val="00F5427A"/>
    <w:rsid w:val="00F566B4"/>
    <w:rsid w:val="00F5670A"/>
    <w:rsid w:val="00F569FE"/>
    <w:rsid w:val="00F60DD5"/>
    <w:rsid w:val="00F61CB0"/>
    <w:rsid w:val="00F62573"/>
    <w:rsid w:val="00F63972"/>
    <w:rsid w:val="00F63BF3"/>
    <w:rsid w:val="00F64119"/>
    <w:rsid w:val="00F64793"/>
    <w:rsid w:val="00F64FEC"/>
    <w:rsid w:val="00F657B7"/>
    <w:rsid w:val="00F65863"/>
    <w:rsid w:val="00F65F13"/>
    <w:rsid w:val="00F664C6"/>
    <w:rsid w:val="00F6728D"/>
    <w:rsid w:val="00F673CE"/>
    <w:rsid w:val="00F67904"/>
    <w:rsid w:val="00F708D0"/>
    <w:rsid w:val="00F7152C"/>
    <w:rsid w:val="00F71F25"/>
    <w:rsid w:val="00F72603"/>
    <w:rsid w:val="00F72AAD"/>
    <w:rsid w:val="00F72B6D"/>
    <w:rsid w:val="00F73459"/>
    <w:rsid w:val="00F73737"/>
    <w:rsid w:val="00F73ABA"/>
    <w:rsid w:val="00F757B1"/>
    <w:rsid w:val="00F76913"/>
    <w:rsid w:val="00F771B4"/>
    <w:rsid w:val="00F7724A"/>
    <w:rsid w:val="00F80A01"/>
    <w:rsid w:val="00F80B4F"/>
    <w:rsid w:val="00F81FEE"/>
    <w:rsid w:val="00F822C8"/>
    <w:rsid w:val="00F82D84"/>
    <w:rsid w:val="00F844A5"/>
    <w:rsid w:val="00F84546"/>
    <w:rsid w:val="00F84F1E"/>
    <w:rsid w:val="00F8553A"/>
    <w:rsid w:val="00F8765C"/>
    <w:rsid w:val="00F90308"/>
    <w:rsid w:val="00F9069B"/>
    <w:rsid w:val="00F90C8E"/>
    <w:rsid w:val="00F90CD6"/>
    <w:rsid w:val="00F91BCC"/>
    <w:rsid w:val="00F92EBD"/>
    <w:rsid w:val="00F93977"/>
    <w:rsid w:val="00F93EFC"/>
    <w:rsid w:val="00F94190"/>
    <w:rsid w:val="00F956D1"/>
    <w:rsid w:val="00F95B33"/>
    <w:rsid w:val="00F96081"/>
    <w:rsid w:val="00F96223"/>
    <w:rsid w:val="00F9649B"/>
    <w:rsid w:val="00F96537"/>
    <w:rsid w:val="00F96DF9"/>
    <w:rsid w:val="00F97CE4"/>
    <w:rsid w:val="00F97EBF"/>
    <w:rsid w:val="00FA0F86"/>
    <w:rsid w:val="00FA1F41"/>
    <w:rsid w:val="00FA2A74"/>
    <w:rsid w:val="00FA34BB"/>
    <w:rsid w:val="00FA4890"/>
    <w:rsid w:val="00FA48EF"/>
    <w:rsid w:val="00FA4EF7"/>
    <w:rsid w:val="00FA5439"/>
    <w:rsid w:val="00FA6CF4"/>
    <w:rsid w:val="00FA6E73"/>
    <w:rsid w:val="00FA7890"/>
    <w:rsid w:val="00FB04C5"/>
    <w:rsid w:val="00FB16C6"/>
    <w:rsid w:val="00FB1A3C"/>
    <w:rsid w:val="00FB1BE1"/>
    <w:rsid w:val="00FB2497"/>
    <w:rsid w:val="00FB281B"/>
    <w:rsid w:val="00FB3E10"/>
    <w:rsid w:val="00FB42A7"/>
    <w:rsid w:val="00FB4BF2"/>
    <w:rsid w:val="00FB57AF"/>
    <w:rsid w:val="00FB60D8"/>
    <w:rsid w:val="00FB6493"/>
    <w:rsid w:val="00FB64D7"/>
    <w:rsid w:val="00FB663C"/>
    <w:rsid w:val="00FB67CE"/>
    <w:rsid w:val="00FB726D"/>
    <w:rsid w:val="00FB7B97"/>
    <w:rsid w:val="00FC059F"/>
    <w:rsid w:val="00FC1261"/>
    <w:rsid w:val="00FC18B4"/>
    <w:rsid w:val="00FC1901"/>
    <w:rsid w:val="00FC24E4"/>
    <w:rsid w:val="00FC2706"/>
    <w:rsid w:val="00FC3BE4"/>
    <w:rsid w:val="00FC6D18"/>
    <w:rsid w:val="00FC79BC"/>
    <w:rsid w:val="00FD0652"/>
    <w:rsid w:val="00FD0964"/>
    <w:rsid w:val="00FD11F7"/>
    <w:rsid w:val="00FD14BF"/>
    <w:rsid w:val="00FD15D2"/>
    <w:rsid w:val="00FD166E"/>
    <w:rsid w:val="00FD1ACD"/>
    <w:rsid w:val="00FD2AFC"/>
    <w:rsid w:val="00FD31F5"/>
    <w:rsid w:val="00FD3485"/>
    <w:rsid w:val="00FD37CF"/>
    <w:rsid w:val="00FD38C1"/>
    <w:rsid w:val="00FD3EC0"/>
    <w:rsid w:val="00FD53D5"/>
    <w:rsid w:val="00FD7C90"/>
    <w:rsid w:val="00FD7DF4"/>
    <w:rsid w:val="00FE0B43"/>
    <w:rsid w:val="00FE115B"/>
    <w:rsid w:val="00FE21D0"/>
    <w:rsid w:val="00FE2408"/>
    <w:rsid w:val="00FE29AE"/>
    <w:rsid w:val="00FE2F71"/>
    <w:rsid w:val="00FE3422"/>
    <w:rsid w:val="00FE3BEF"/>
    <w:rsid w:val="00FE3DC1"/>
    <w:rsid w:val="00FE527E"/>
    <w:rsid w:val="00FE530D"/>
    <w:rsid w:val="00FE54F0"/>
    <w:rsid w:val="00FE5DB7"/>
    <w:rsid w:val="00FE6A03"/>
    <w:rsid w:val="00FE72D8"/>
    <w:rsid w:val="00FE7D90"/>
    <w:rsid w:val="00FF0E9C"/>
    <w:rsid w:val="00FF141F"/>
    <w:rsid w:val="00FF15FE"/>
    <w:rsid w:val="00FF174E"/>
    <w:rsid w:val="00FF230C"/>
    <w:rsid w:val="00FF2A5B"/>
    <w:rsid w:val="00FF3013"/>
    <w:rsid w:val="00FF32E2"/>
    <w:rsid w:val="00FF4AD9"/>
    <w:rsid w:val="00FF4E72"/>
    <w:rsid w:val="00FF5545"/>
    <w:rsid w:val="00FF5580"/>
    <w:rsid w:val="00FF5D20"/>
    <w:rsid w:val="00FF67D7"/>
    <w:rsid w:val="00FF68F6"/>
    <w:rsid w:val="00FF73CD"/>
    <w:rsid w:val="00FF76EE"/>
    <w:rsid w:val="00FF772A"/>
    <w:rsid w:val="00FF782E"/>
    <w:rsid w:val="04006147"/>
    <w:rsid w:val="0AB74D52"/>
    <w:rsid w:val="11A07BB5"/>
    <w:rsid w:val="12221579"/>
    <w:rsid w:val="155152A1"/>
    <w:rsid w:val="179A4BC5"/>
    <w:rsid w:val="18ED28A4"/>
    <w:rsid w:val="19301955"/>
    <w:rsid w:val="1A3D12A2"/>
    <w:rsid w:val="1C507B91"/>
    <w:rsid w:val="1EE140D6"/>
    <w:rsid w:val="2BA659BC"/>
    <w:rsid w:val="3027259B"/>
    <w:rsid w:val="343157CC"/>
    <w:rsid w:val="35BE4999"/>
    <w:rsid w:val="4F2754C8"/>
    <w:rsid w:val="50207FE0"/>
    <w:rsid w:val="5F3F4858"/>
    <w:rsid w:val="6EDD6265"/>
    <w:rsid w:val="72622250"/>
    <w:rsid w:val="751A686F"/>
    <w:rsid w:val="7AC3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qFormat="1" w:unhideWhenUsed="0" w:uiPriority="0" w:semiHidden="0" w:name="Table Simple 1"/>
    <w:lsdException w:uiPriority="0" w:name="Table Simple 2"/>
    <w:lsdException w:qFormat="1" w:unhideWhenUsed="0" w:uiPriority="0" w:semiHidden="0" w:name="Table Simple 3"/>
    <w:lsdException w:uiPriority="0" w:name="Table Classic 1"/>
    <w:lsdException w:uiPriority="0" w:name="Table Classic 2"/>
    <w:lsdException w:uiPriority="0" w:name="Table Classic 3"/>
    <w:lsdException w:qFormat="1" w:unhideWhenUsed="0" w:uiPriority="0" w:semiHidden="0" w:name="Table Classic 4"/>
    <w:lsdException w:uiPriority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qFormat="1" w:unhideWhenUsed="0" w:uiPriority="0" w:semiHidden="0" w:name="Table Elegant"/>
    <w:lsdException w:uiPriority="0" w:name="Table Professional"/>
    <w:lsdException w:qFormat="1" w:unhideWhenUsed="0" w:uiPriority="0" w:semiHidden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qFormat="1"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qFormat="1"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qFormat="1"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qFormat="1"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5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rFonts w:eastAsia="黑体"/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69"/>
    <w:qFormat/>
    <w:uiPriority w:val="0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72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260" w:after="260" w:line="360" w:lineRule="auto"/>
      <w:outlineLvl w:val="2"/>
    </w:pPr>
    <w:rPr>
      <w:rFonts w:eastAsia="黑体"/>
      <w:b/>
      <w:bCs/>
      <w:sz w:val="28"/>
      <w:szCs w:val="18"/>
    </w:rPr>
  </w:style>
  <w:style w:type="paragraph" w:styleId="5">
    <w:name w:val="heading 4"/>
    <w:basedOn w:val="1"/>
    <w:next w:val="1"/>
    <w:link w:val="7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280" w:after="290" w:line="376" w:lineRule="auto"/>
      <w:outlineLvl w:val="3"/>
    </w:pPr>
    <w:rPr>
      <w:rFonts w:ascii="Arial" w:hAnsi="Arial" w:eastAsia="黑体"/>
      <w:b/>
      <w:bCs/>
      <w:sz w:val="24"/>
      <w:szCs w:val="28"/>
    </w:rPr>
  </w:style>
  <w:style w:type="paragraph" w:styleId="6">
    <w:name w:val="heading 5"/>
    <w:basedOn w:val="1"/>
    <w:next w:val="1"/>
    <w:link w:val="89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95"/>
    <w:qFormat/>
    <w:uiPriority w:val="0"/>
    <w:pPr>
      <w:tabs>
        <w:tab w:val="left" w:pos="1440"/>
      </w:tabs>
      <w:spacing w:before="260" w:after="260" w:line="360" w:lineRule="auto"/>
      <w:ind w:left="1134" w:hanging="1134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6"/>
    <w:qFormat/>
    <w:uiPriority w:val="0"/>
    <w:pPr>
      <w:tabs>
        <w:tab w:val="left" w:pos="1800"/>
        <w:tab w:val="clear" w:pos="1440"/>
      </w:tabs>
      <w:ind w:left="1276" w:hanging="1276"/>
      <w:outlineLvl w:val="6"/>
    </w:pPr>
  </w:style>
  <w:style w:type="paragraph" w:styleId="9">
    <w:name w:val="heading 8"/>
    <w:basedOn w:val="8"/>
    <w:next w:val="1"/>
    <w:link w:val="97"/>
    <w:qFormat/>
    <w:uiPriority w:val="0"/>
    <w:pPr>
      <w:ind w:left="1418" w:hanging="1418"/>
      <w:outlineLvl w:val="7"/>
    </w:pPr>
  </w:style>
  <w:style w:type="paragraph" w:styleId="10">
    <w:name w:val="heading 9"/>
    <w:basedOn w:val="9"/>
    <w:next w:val="1"/>
    <w:link w:val="98"/>
    <w:qFormat/>
    <w:uiPriority w:val="0"/>
    <w:pPr>
      <w:tabs>
        <w:tab w:val="left" w:pos="2160"/>
        <w:tab w:val="clear" w:pos="1800"/>
      </w:tabs>
      <w:ind w:left="1559" w:hanging="1559"/>
      <w:outlineLvl w:val="8"/>
    </w:pPr>
  </w:style>
  <w:style w:type="character" w:default="1" w:styleId="61">
    <w:name w:val="Default Paragraph Font"/>
    <w:semiHidden/>
    <w:unhideWhenUsed/>
    <w:uiPriority w:val="1"/>
  </w:style>
  <w:style w:type="table" w:default="1" w:styleId="4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/>
      <w:sz w:val="18"/>
      <w:szCs w:val="18"/>
    </w:rPr>
  </w:style>
  <w:style w:type="paragraph" w:styleId="12">
    <w:name w:val="List Number 2"/>
    <w:basedOn w:val="1"/>
    <w:qFormat/>
    <w:uiPriority w:val="0"/>
    <w:pPr>
      <w:numPr>
        <w:ilvl w:val="0"/>
        <w:numId w:val="2"/>
      </w:numPr>
      <w:tabs>
        <w:tab w:val="left" w:pos="567"/>
      </w:tabs>
      <w:adjustRightInd w:val="0"/>
      <w:spacing w:line="300" w:lineRule="auto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 w:line="360" w:lineRule="auto"/>
      <w:ind w:firstLine="480"/>
    </w:pPr>
    <w:rPr>
      <w:sz w:val="24"/>
      <w:szCs w:val="20"/>
    </w:rPr>
  </w:style>
  <w:style w:type="paragraph" w:styleId="14">
    <w:name w:val="caption"/>
    <w:basedOn w:val="1"/>
    <w:next w:val="1"/>
    <w:unhideWhenUsed/>
    <w:qFormat/>
    <w:uiPriority w:val="35"/>
    <w:rPr>
      <w:rFonts w:ascii="Cambria" w:hAnsi="Cambria" w:eastAsia="黑体"/>
      <w:sz w:val="20"/>
      <w:szCs w:val="20"/>
    </w:rPr>
  </w:style>
  <w:style w:type="paragraph" w:styleId="15">
    <w:name w:val="Document Map"/>
    <w:basedOn w:val="1"/>
    <w:link w:val="76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16"/>
    <w:unhideWhenUsed/>
    <w:qFormat/>
    <w:uiPriority w:val="99"/>
    <w:pPr>
      <w:jc w:val="left"/>
    </w:pPr>
  </w:style>
  <w:style w:type="paragraph" w:styleId="17">
    <w:name w:val="Body Text 3"/>
    <w:basedOn w:val="1"/>
    <w:link w:val="84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81"/>
    <w:qFormat/>
    <w:uiPriority w:val="0"/>
    <w:pPr>
      <w:spacing w:after="120"/>
    </w:pPr>
  </w:style>
  <w:style w:type="paragraph" w:styleId="19">
    <w:name w:val="Body Text Indent"/>
    <w:basedOn w:val="1"/>
    <w:link w:val="71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/>
      <w:sz w:val="18"/>
      <w:szCs w:val="18"/>
    </w:rPr>
  </w:style>
  <w:style w:type="paragraph" w:styleId="21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22">
    <w:name w:val="Plain Text"/>
    <w:basedOn w:val="1"/>
    <w:link w:val="73"/>
    <w:qFormat/>
    <w:uiPriority w:val="0"/>
    <w:rPr>
      <w:rFonts w:ascii="宋体" w:hAnsi="Courier New"/>
      <w:szCs w:val="20"/>
    </w:rPr>
  </w:style>
  <w:style w:type="paragraph" w:styleId="23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/>
      <w:sz w:val="18"/>
      <w:szCs w:val="18"/>
    </w:rPr>
  </w:style>
  <w:style w:type="paragraph" w:styleId="24">
    <w:name w:val="Date"/>
    <w:basedOn w:val="1"/>
    <w:next w:val="1"/>
    <w:link w:val="90"/>
    <w:qFormat/>
    <w:uiPriority w:val="0"/>
    <w:pPr>
      <w:ind w:left="100" w:leftChars="2500"/>
    </w:pPr>
  </w:style>
  <w:style w:type="paragraph" w:styleId="25">
    <w:name w:val="Body Text Indent 2"/>
    <w:basedOn w:val="1"/>
    <w:link w:val="100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114"/>
    <w:qFormat/>
    <w:uiPriority w:val="0"/>
    <w:rPr>
      <w:sz w:val="18"/>
      <w:szCs w:val="18"/>
    </w:rPr>
  </w:style>
  <w:style w:type="paragraph" w:styleId="27">
    <w:name w:val="footer"/>
    <w:basedOn w:val="1"/>
    <w:link w:val="9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93"/>
    <w:qFormat/>
    <w:uiPriority w:val="0"/>
    <w:pPr>
      <w:pBdr>
        <w:bottom w:val="single" w:color="auto" w:sz="4" w:space="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30">
    <w:name w:val="toc 4"/>
    <w:basedOn w:val="1"/>
    <w:next w:val="1"/>
    <w:unhideWhenUsed/>
    <w:qFormat/>
    <w:uiPriority w:val="39"/>
    <w:pPr>
      <w:ind w:left="630"/>
      <w:jc w:val="left"/>
    </w:pPr>
    <w:rPr>
      <w:rFonts w:ascii="Calibri" w:hAnsi="Calibri"/>
      <w:sz w:val="18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/>
      <w:sz w:val="18"/>
      <w:szCs w:val="18"/>
    </w:rPr>
  </w:style>
  <w:style w:type="paragraph" w:styleId="34">
    <w:name w:val="Body Text Indent 3"/>
    <w:basedOn w:val="1"/>
    <w:link w:val="7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36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/>
      <w:sz w:val="18"/>
      <w:szCs w:val="18"/>
    </w:rPr>
  </w:style>
  <w:style w:type="paragraph" w:styleId="37">
    <w:name w:val="Body Text 2"/>
    <w:basedOn w:val="1"/>
    <w:link w:val="83"/>
    <w:qFormat/>
    <w:uiPriority w:val="0"/>
    <w:pPr>
      <w:spacing w:after="120" w:line="480" w:lineRule="auto"/>
    </w:pPr>
  </w:style>
  <w:style w:type="paragraph" w:styleId="38">
    <w:name w:val="HTML Preformatted"/>
    <w:basedOn w:val="1"/>
    <w:link w:val="118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88" w:after="360"/>
      <w:jc w:val="left"/>
    </w:pPr>
    <w:rPr>
      <w:rFonts w:ascii="Courier" w:hAnsi="Courier" w:cs="宋体"/>
      <w:kern w:val="0"/>
      <w:sz w:val="24"/>
    </w:rPr>
  </w:style>
  <w:style w:type="paragraph" w:styleId="39">
    <w:name w:val="Normal (Web)"/>
    <w:basedOn w:val="1"/>
    <w:qFormat/>
    <w:uiPriority w:val="99"/>
    <w:pPr>
      <w:widowControl/>
      <w:spacing w:before="100" w:after="100"/>
      <w:jc w:val="left"/>
    </w:pPr>
    <w:rPr>
      <w:rFonts w:hint="eastAsia" w:ascii="Arial Unicode MS" w:hAnsi="Arial Unicode MS" w:eastAsia="Arial Unicode MS"/>
      <w:kern w:val="0"/>
      <w:sz w:val="24"/>
    </w:rPr>
  </w:style>
  <w:style w:type="paragraph" w:styleId="40">
    <w:name w:val="Title"/>
    <w:basedOn w:val="1"/>
    <w:link w:val="94"/>
    <w:qFormat/>
    <w:uiPriority w:val="0"/>
    <w:pPr>
      <w:numPr>
        <w:ilvl w:val="0"/>
        <w:numId w:val="3"/>
      </w:num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1">
    <w:name w:val="annotation subject"/>
    <w:basedOn w:val="16"/>
    <w:next w:val="16"/>
    <w:link w:val="121"/>
    <w:semiHidden/>
    <w:unhideWhenUsed/>
    <w:qFormat/>
    <w:uiPriority w:val="0"/>
    <w:rPr>
      <w:b/>
      <w:bCs/>
    </w:rPr>
  </w:style>
  <w:style w:type="paragraph" w:styleId="42">
    <w:name w:val="Body Text First Indent"/>
    <w:basedOn w:val="18"/>
    <w:link w:val="106"/>
    <w:qFormat/>
    <w:uiPriority w:val="0"/>
    <w:pPr>
      <w:ind w:firstLine="420" w:firstLineChars="100"/>
    </w:pPr>
  </w:style>
  <w:style w:type="table" w:styleId="44">
    <w:name w:val="Table Grid"/>
    <w:basedOn w:val="4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5">
    <w:name w:val="Table Colorful 2"/>
    <w:basedOn w:val="43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46">
    <w:name w:val="Table Colorful 3"/>
    <w:basedOn w:val="43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47">
    <w:name w:val="Table Elegant"/>
    <w:basedOn w:val="43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48">
    <w:name w:val="Table Classic 4"/>
    <w:basedOn w:val="43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49">
    <w:name w:val="Table Simple 1"/>
    <w:basedOn w:val="43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50">
    <w:name w:val="Table Simple 3"/>
    <w:basedOn w:val="43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51">
    <w:name w:val="Table Subtle 1"/>
    <w:basedOn w:val="43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52">
    <w:name w:val="Light List Accent 1"/>
    <w:basedOn w:val="43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53">
    <w:name w:val="Light Grid Accent 3"/>
    <w:basedOn w:val="43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ascii="Cambria" w:hAnsi="Cambria" w:eastAsia="宋体"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1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="Cambria" w:hAnsi="Cambria" w:eastAsia="宋体"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ascii="Cambria" w:hAnsi="Cambria" w:eastAsia="宋体" w:cs="Times New Roman"/>
        <w:b/>
        <w:bCs/>
      </w:rPr>
    </w:tblStylePr>
    <w:tblStylePr w:type="lastCol">
      <w:rPr>
        <w:rFonts w:ascii="Cambria" w:hAnsi="Cambria" w:eastAsia="宋体"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54">
    <w:name w:val="Medium Shading 1 Accent 3"/>
    <w:basedOn w:val="43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5">
    <w:name w:val="Medium List 2 Accent 3"/>
    <w:basedOn w:val="43"/>
    <w:qFormat/>
    <w:uiPriority w:val="66"/>
    <w:rPr>
      <w:rFonts w:ascii="Cambria" w:hAnsi="Cambria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color="9BBB59" w:sz="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56">
    <w:name w:val="Medium Grid 2 Accent 1"/>
    <w:basedOn w:val="43"/>
    <w:qFormat/>
    <w:uiPriority w:val="68"/>
    <w:rPr>
      <w:rFonts w:ascii="Cambria" w:hAnsi="Cambria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57">
    <w:name w:val="Medium Grid 3 Accent 1"/>
    <w:basedOn w:val="43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58">
    <w:name w:val="Colorful List"/>
    <w:basedOn w:val="43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59">
    <w:name w:val="Colorful List Accent 4"/>
    <w:basedOn w:val="43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60">
    <w:name w:val="Colorful List Accent 6"/>
    <w:basedOn w:val="43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character" w:styleId="62">
    <w:name w:val="Strong"/>
    <w:qFormat/>
    <w:uiPriority w:val="22"/>
    <w:rPr>
      <w:b/>
      <w:bCs/>
    </w:rPr>
  </w:style>
  <w:style w:type="character" w:styleId="63">
    <w:name w:val="page number"/>
    <w:basedOn w:val="61"/>
    <w:qFormat/>
    <w:uiPriority w:val="0"/>
  </w:style>
  <w:style w:type="character" w:styleId="64">
    <w:name w:val="FollowedHyperlink"/>
    <w:basedOn w:val="61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65">
    <w:name w:val="Hyperlink"/>
    <w:qFormat/>
    <w:uiPriority w:val="99"/>
    <w:rPr>
      <w:color w:val="0000FF"/>
      <w:u w:val="single"/>
    </w:rPr>
  </w:style>
  <w:style w:type="character" w:styleId="66">
    <w:name w:val="annotation reference"/>
    <w:unhideWhenUsed/>
    <w:qFormat/>
    <w:uiPriority w:val="99"/>
    <w:rPr>
      <w:sz w:val="21"/>
      <w:szCs w:val="21"/>
    </w:rPr>
  </w:style>
  <w:style w:type="paragraph" w:customStyle="1" w:styleId="6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68">
    <w:name w:val="助手文本"/>
    <w:basedOn w:val="1"/>
    <w:qFormat/>
    <w:uiPriority w:val="0"/>
    <w:pPr>
      <w:autoSpaceDE w:val="0"/>
      <w:autoSpaceDN w:val="0"/>
      <w:adjustRightInd w:val="0"/>
      <w:spacing w:before="50" w:beforeLines="50" w:after="50" w:afterLines="50" w:line="360" w:lineRule="auto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character" w:customStyle="1" w:styleId="69">
    <w:name w:val="标题 2 字符"/>
    <w:link w:val="3"/>
    <w:qFormat/>
    <w:uiPriority w:val="0"/>
    <w:rPr>
      <w:b/>
      <w:bCs/>
      <w:kern w:val="2"/>
      <w:sz w:val="30"/>
      <w:szCs w:val="32"/>
    </w:rPr>
  </w:style>
  <w:style w:type="paragraph" w:customStyle="1" w:styleId="70">
    <w:name w:val="Char Char3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71">
    <w:name w:val="正文文本缩进 字符"/>
    <w:link w:val="19"/>
    <w:qFormat/>
    <w:uiPriority w:val="0"/>
    <w:rPr>
      <w:kern w:val="2"/>
      <w:sz w:val="21"/>
      <w:szCs w:val="24"/>
    </w:rPr>
  </w:style>
  <w:style w:type="character" w:customStyle="1" w:styleId="72">
    <w:name w:val="标题 3 字符"/>
    <w:link w:val="4"/>
    <w:qFormat/>
    <w:uiPriority w:val="0"/>
    <w:rPr>
      <w:rFonts w:eastAsia="黑体"/>
      <w:b/>
      <w:bCs/>
      <w:kern w:val="2"/>
      <w:sz w:val="28"/>
      <w:szCs w:val="18"/>
    </w:rPr>
  </w:style>
  <w:style w:type="character" w:customStyle="1" w:styleId="73">
    <w:name w:val="纯文本 字符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74">
    <w:name w:val="标题 4 字符"/>
    <w:link w:val="5"/>
    <w:qFormat/>
    <w:uiPriority w:val="0"/>
    <w:rPr>
      <w:rFonts w:ascii="Arial" w:hAnsi="Arial" w:eastAsia="黑体"/>
      <w:b/>
      <w:bCs/>
      <w:kern w:val="2"/>
      <w:sz w:val="24"/>
      <w:szCs w:val="28"/>
    </w:rPr>
  </w:style>
  <w:style w:type="character" w:customStyle="1" w:styleId="75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76">
    <w:name w:val="文档结构图 字符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77">
    <w:name w:val="正文文本缩进 3 字符"/>
    <w:link w:val="34"/>
    <w:qFormat/>
    <w:uiPriority w:val="0"/>
    <w:rPr>
      <w:kern w:val="2"/>
      <w:sz w:val="16"/>
      <w:szCs w:val="16"/>
    </w:rPr>
  </w:style>
  <w:style w:type="paragraph" w:customStyle="1" w:styleId="78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79">
    <w:name w:val="FA正文"/>
    <w:basedOn w:val="1"/>
    <w:link w:val="80"/>
    <w:qFormat/>
    <w:uiPriority w:val="0"/>
    <w:pPr>
      <w:tabs>
        <w:tab w:val="left" w:pos="3375"/>
      </w:tabs>
      <w:spacing w:line="360" w:lineRule="auto"/>
      <w:ind w:firstLine="520" w:firstLineChars="200"/>
    </w:pPr>
    <w:rPr>
      <w:rFonts w:ascii="宋体" w:hAnsi="宋体"/>
      <w:spacing w:val="10"/>
      <w:sz w:val="24"/>
    </w:rPr>
  </w:style>
  <w:style w:type="character" w:customStyle="1" w:styleId="80">
    <w:name w:val="FA正文 Char"/>
    <w:link w:val="79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81">
    <w:name w:val="正文文本 字符"/>
    <w:link w:val="18"/>
    <w:qFormat/>
    <w:uiPriority w:val="0"/>
    <w:rPr>
      <w:kern w:val="2"/>
      <w:sz w:val="21"/>
      <w:szCs w:val="24"/>
    </w:rPr>
  </w:style>
  <w:style w:type="paragraph" w:customStyle="1" w:styleId="82">
    <w:name w:val="Char Char1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character" w:customStyle="1" w:styleId="83">
    <w:name w:val="正文文本 2 字符"/>
    <w:link w:val="37"/>
    <w:qFormat/>
    <w:uiPriority w:val="0"/>
    <w:rPr>
      <w:kern w:val="2"/>
      <w:sz w:val="21"/>
      <w:szCs w:val="24"/>
    </w:rPr>
  </w:style>
  <w:style w:type="character" w:customStyle="1" w:styleId="84">
    <w:name w:val="正文文本 3 字符"/>
    <w:link w:val="17"/>
    <w:qFormat/>
    <w:uiPriority w:val="0"/>
    <w:rPr>
      <w:kern w:val="2"/>
      <w:sz w:val="16"/>
      <w:szCs w:val="16"/>
    </w:rPr>
  </w:style>
  <w:style w:type="character" w:customStyle="1" w:styleId="85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86">
    <w:name w:val="TOC 标题1"/>
    <w:basedOn w:val="2"/>
    <w:next w:val="1"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eastAsia="宋体"/>
      <w:color w:val="365F91"/>
      <w:kern w:val="0"/>
      <w:sz w:val="28"/>
    </w:rPr>
  </w:style>
  <w:style w:type="paragraph" w:customStyle="1" w:styleId="8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88">
    <w:name w:val="正文无缩进"/>
    <w:basedOn w:val="1"/>
    <w:qFormat/>
    <w:uiPriority w:val="0"/>
    <w:pPr>
      <w:spacing w:before="120" w:beforeLines="50" w:line="300" w:lineRule="auto"/>
      <w:jc w:val="center"/>
    </w:pPr>
    <w:rPr>
      <w:rFonts w:ascii="宋体" w:hAnsi="宋体"/>
      <w:sz w:val="24"/>
    </w:rPr>
  </w:style>
  <w:style w:type="character" w:customStyle="1" w:styleId="89">
    <w:name w:val="标题 5 字符"/>
    <w:link w:val="6"/>
    <w:semiHidden/>
    <w:qFormat/>
    <w:uiPriority w:val="0"/>
    <w:rPr>
      <w:b/>
      <w:bCs/>
      <w:kern w:val="2"/>
      <w:sz w:val="28"/>
      <w:szCs w:val="28"/>
    </w:rPr>
  </w:style>
  <w:style w:type="character" w:customStyle="1" w:styleId="90">
    <w:name w:val="日期 字符"/>
    <w:link w:val="24"/>
    <w:qFormat/>
    <w:uiPriority w:val="0"/>
    <w:rPr>
      <w:kern w:val="2"/>
      <w:sz w:val="21"/>
      <w:szCs w:val="24"/>
    </w:rPr>
  </w:style>
  <w:style w:type="character" w:customStyle="1" w:styleId="91">
    <w:name w:val="已访问的超链接1"/>
    <w:qFormat/>
    <w:uiPriority w:val="0"/>
    <w:rPr>
      <w:color w:val="800080"/>
      <w:u w:val="single"/>
    </w:rPr>
  </w:style>
  <w:style w:type="character" w:customStyle="1" w:styleId="92">
    <w:name w:val="页脚 字符"/>
    <w:link w:val="27"/>
    <w:qFormat/>
    <w:uiPriority w:val="0"/>
    <w:rPr>
      <w:kern w:val="2"/>
      <w:sz w:val="18"/>
      <w:szCs w:val="18"/>
    </w:rPr>
  </w:style>
  <w:style w:type="character" w:customStyle="1" w:styleId="93">
    <w:name w:val="页眉 字符"/>
    <w:link w:val="28"/>
    <w:qFormat/>
    <w:uiPriority w:val="99"/>
    <w:rPr>
      <w:kern w:val="2"/>
      <w:sz w:val="18"/>
      <w:szCs w:val="18"/>
    </w:rPr>
  </w:style>
  <w:style w:type="character" w:customStyle="1" w:styleId="94">
    <w:name w:val="标题 字符"/>
    <w:link w:val="40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5">
    <w:name w:val="标题 6 字符"/>
    <w:link w:val="7"/>
    <w:qFormat/>
    <w:uiPriority w:val="0"/>
    <w:rPr>
      <w:b/>
      <w:bCs/>
      <w:kern w:val="2"/>
      <w:sz w:val="30"/>
      <w:szCs w:val="18"/>
    </w:rPr>
  </w:style>
  <w:style w:type="character" w:customStyle="1" w:styleId="96">
    <w:name w:val="标题 7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8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98">
    <w:name w:val="标题 9 字符"/>
    <w:link w:val="10"/>
    <w:qFormat/>
    <w:uiPriority w:val="0"/>
    <w:rPr>
      <w:b/>
      <w:bCs/>
      <w:kern w:val="2"/>
      <w:sz w:val="30"/>
      <w:szCs w:val="18"/>
    </w:rPr>
  </w:style>
  <w:style w:type="paragraph" w:styleId="99">
    <w:name w:val="List Paragraph"/>
    <w:basedOn w:val="1"/>
    <w:qFormat/>
    <w:uiPriority w:val="34"/>
    <w:pPr>
      <w:ind w:firstLine="420" w:firstLineChars="200"/>
    </w:pPr>
  </w:style>
  <w:style w:type="character" w:customStyle="1" w:styleId="100">
    <w:name w:val="正文文本缩进 2 字符"/>
    <w:link w:val="25"/>
    <w:qFormat/>
    <w:uiPriority w:val="0"/>
    <w:rPr>
      <w:kern w:val="2"/>
      <w:sz w:val="21"/>
      <w:szCs w:val="24"/>
    </w:rPr>
  </w:style>
  <w:style w:type="paragraph" w:customStyle="1" w:styleId="101">
    <w:name w:val="Char Char1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02">
    <w:name w:val="4"/>
    <w:basedOn w:val="1"/>
    <w:qFormat/>
    <w:uiPriority w:val="0"/>
    <w:pPr>
      <w:spacing w:line="300" w:lineRule="auto"/>
      <w:ind w:firstLine="480" w:firstLineChars="200"/>
    </w:pPr>
    <w:rPr>
      <w:sz w:val="24"/>
      <w:szCs w:val="20"/>
    </w:rPr>
  </w:style>
  <w:style w:type="paragraph" w:customStyle="1" w:styleId="103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szCs w:val="20"/>
    </w:rPr>
  </w:style>
  <w:style w:type="character" w:customStyle="1" w:styleId="104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正文文本首行缩进 字符"/>
    <w:basedOn w:val="81"/>
    <w:link w:val="42"/>
    <w:qFormat/>
    <w:uiPriority w:val="0"/>
    <w:rPr>
      <w:kern w:val="2"/>
      <w:sz w:val="21"/>
      <w:szCs w:val="24"/>
    </w:rPr>
  </w:style>
  <w:style w:type="paragraph" w:customStyle="1" w:styleId="107">
    <w:name w:val="14_black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3"/>
      <w:szCs w:val="23"/>
    </w:rPr>
  </w:style>
  <w:style w:type="character" w:customStyle="1" w:styleId="108">
    <w:name w:val="14_black1"/>
    <w:qFormat/>
    <w:uiPriority w:val="0"/>
    <w:rPr>
      <w:color w:val="000000"/>
      <w:sz w:val="23"/>
      <w:szCs w:val="23"/>
    </w:rPr>
  </w:style>
  <w:style w:type="paragraph" w:customStyle="1" w:styleId="109">
    <w:name w:val="Char Char Char Char"/>
    <w:basedOn w:val="15"/>
    <w:qFormat/>
    <w:uiPriority w:val="0"/>
    <w:pPr>
      <w:widowControl/>
      <w:shd w:val="clear" w:color="auto" w:fill="000080"/>
      <w:ind w:firstLine="454"/>
      <w:jc w:val="left"/>
    </w:pPr>
    <w:rPr>
      <w:rFonts w:ascii="Tahoma" w:hAnsi="Tahoma" w:cs="宋体"/>
      <w:kern w:val="0"/>
      <w:sz w:val="21"/>
      <w:szCs w:val="20"/>
    </w:rPr>
  </w:style>
  <w:style w:type="paragraph" w:customStyle="1" w:styleId="11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1">
    <w:name w:val="正文--表格内正文"/>
    <w:basedOn w:val="1"/>
    <w:qFormat/>
    <w:uiPriority w:val="0"/>
    <w:pPr>
      <w:spacing w:before="120" w:beforeLines="50" w:line="0" w:lineRule="atLeast"/>
      <w:jc w:val="center"/>
    </w:pPr>
    <w:rPr>
      <w:rFonts w:ascii="宋体" w:hAnsi="宋体"/>
      <w:sz w:val="24"/>
    </w:rPr>
  </w:style>
  <w:style w:type="paragraph" w:customStyle="1" w:styleId="112">
    <w:name w:val="样式1"/>
    <w:basedOn w:val="1"/>
    <w:qFormat/>
    <w:uiPriority w:val="0"/>
    <w:pPr>
      <w:spacing w:line="300" w:lineRule="auto"/>
      <w:ind w:firstLine="480" w:firstLineChars="200"/>
    </w:pPr>
    <w:rPr>
      <w:sz w:val="24"/>
    </w:rPr>
  </w:style>
  <w:style w:type="paragraph" w:customStyle="1" w:styleId="113">
    <w:name w:val="样式4 Char"/>
    <w:basedOn w:val="1"/>
    <w:qFormat/>
    <w:uiPriority w:val="0"/>
    <w:pPr>
      <w:widowControl/>
      <w:spacing w:line="360" w:lineRule="auto"/>
      <w:ind w:firstLine="480"/>
      <w:jc w:val="left"/>
    </w:pPr>
    <w:rPr>
      <w:color w:val="000000"/>
      <w:kern w:val="0"/>
      <w:sz w:val="24"/>
    </w:rPr>
  </w:style>
  <w:style w:type="character" w:customStyle="1" w:styleId="114">
    <w:name w:val="批注框文本 字符"/>
    <w:link w:val="26"/>
    <w:qFormat/>
    <w:uiPriority w:val="0"/>
    <w:rPr>
      <w:kern w:val="2"/>
      <w:sz w:val="18"/>
      <w:szCs w:val="18"/>
    </w:rPr>
  </w:style>
  <w:style w:type="character" w:customStyle="1" w:styleId="115">
    <w:name w:val="标题 1 字符"/>
    <w:link w:val="2"/>
    <w:qFormat/>
    <w:uiPriority w:val="0"/>
    <w:rPr>
      <w:rFonts w:eastAsia="黑体"/>
      <w:b/>
      <w:bCs/>
      <w:kern w:val="44"/>
      <w:sz w:val="32"/>
      <w:szCs w:val="28"/>
    </w:rPr>
  </w:style>
  <w:style w:type="character" w:customStyle="1" w:styleId="116">
    <w:name w:val="批注文字 字符"/>
    <w:link w:val="16"/>
    <w:qFormat/>
    <w:uiPriority w:val="99"/>
    <w:rPr>
      <w:kern w:val="2"/>
      <w:sz w:val="21"/>
      <w:szCs w:val="24"/>
    </w:rPr>
  </w:style>
  <w:style w:type="paragraph" w:customStyle="1" w:styleId="117">
    <w:name w:val="paragraph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18">
    <w:name w:val="HTML 预设格式 字符"/>
    <w:link w:val="38"/>
    <w:qFormat/>
    <w:uiPriority w:val="0"/>
    <w:rPr>
      <w:rFonts w:ascii="Courier" w:hAnsi="Courier" w:cs="宋体"/>
      <w:sz w:val="24"/>
      <w:szCs w:val="24"/>
    </w:rPr>
  </w:style>
  <w:style w:type="character" w:customStyle="1" w:styleId="119">
    <w:name w:val="明显强调1"/>
    <w:qFormat/>
    <w:uiPriority w:val="21"/>
  </w:style>
  <w:style w:type="paragraph" w:customStyle="1" w:styleId="120">
    <w:name w:val="indent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21">
    <w:name w:val="批注主题 字符"/>
    <w:basedOn w:val="116"/>
    <w:link w:val="41"/>
    <w:semiHidden/>
    <w:qFormat/>
    <w:uiPriority w:val="0"/>
    <w:rPr>
      <w:b/>
      <w:bCs/>
      <w:kern w:val="2"/>
      <w:sz w:val="21"/>
      <w:szCs w:val="24"/>
    </w:rPr>
  </w:style>
  <w:style w:type="paragraph" w:customStyle="1" w:styleId="122">
    <w:name w:val="_Style 1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/>
      <w:vanish/>
      <w:sz w:val="16"/>
    </w:rPr>
  </w:style>
  <w:style w:type="paragraph" w:customStyle="1" w:styleId="123">
    <w:name w:val="_Style 2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/>
      <w:vanish/>
      <w:sz w:val="16"/>
    </w:rPr>
  </w:style>
  <w:style w:type="paragraph" w:customStyle="1" w:styleId="124">
    <w:name w:val="_Style 1"/>
    <w:next w:val="1"/>
    <w:qFormat/>
    <w:uiPriority w:val="0"/>
    <w:pPr>
      <w:widowControl w:val="0"/>
      <w:pBdr>
        <w:bottom w:val="single" w:color="auto" w:sz="6" w:space="1"/>
      </w:pBdr>
      <w:jc w:val="center"/>
    </w:pPr>
    <w:rPr>
      <w:rFonts w:ascii="Arial" w:eastAsia="宋体" w:hAnsiTheme="minorHAnsi" w:cstheme="minorBidi"/>
      <w:vanish/>
      <w:kern w:val="2"/>
      <w:sz w:val="16"/>
      <w:szCs w:val="24"/>
      <w:lang w:val="en-US" w:eastAsia="zh-CN" w:bidi="ar-SA"/>
    </w:rPr>
  </w:style>
  <w:style w:type="paragraph" w:customStyle="1" w:styleId="125">
    <w:name w:val="_Style 2"/>
    <w:next w:val="1"/>
    <w:qFormat/>
    <w:uiPriority w:val="0"/>
    <w:pPr>
      <w:widowControl w:val="0"/>
      <w:pBdr>
        <w:top w:val="single" w:color="auto" w:sz="6" w:space="1"/>
      </w:pBdr>
      <w:jc w:val="center"/>
    </w:pPr>
    <w:rPr>
      <w:rFonts w:ascii="Arial" w:eastAsia="宋体" w:hAnsiTheme="minorHAnsi" w:cstheme="minorBidi"/>
      <w:vanish/>
      <w:kern w:val="2"/>
      <w:sz w:val="16"/>
      <w:szCs w:val="24"/>
      <w:lang w:val="en-US" w:eastAsia="zh-CN" w:bidi="ar-SA"/>
    </w:rPr>
  </w:style>
  <w:style w:type="character" w:customStyle="1" w:styleId="126">
    <w:name w:val="Unresolved Mention"/>
    <w:basedOn w:val="6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5991;&#25377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75E8CF-6068-4F5C-9E8A-F94B737234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Pages>5</Pages>
  <Words>105</Words>
  <Characters>600</Characters>
  <Lines>5</Lines>
  <Paragraphs>1</Paragraphs>
  <TotalTime>50</TotalTime>
  <ScaleCrop>false</ScaleCrop>
  <LinksUpToDate>false</LinksUpToDate>
  <CharactersWithSpaces>704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2014-08-14T02:14:00Z</dcterms:created>
  <dc:creator>yuanxun</dc:creator>
  <cp:lastModifiedBy>钟金金</cp:lastModifiedBy>
  <cp:lastPrinted>2012-01-30T06:41:00Z</cp:lastPrinted>
  <dcterms:modified xsi:type="dcterms:W3CDTF">2023-09-18T08:51:43Z</dcterms:modified>
  <cp:revision>1124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54C88B19D4A844DF9984B330D7F571AF_12</vt:lpwstr>
  </property>
</Properties>
</file>